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Look w:val="0000"/>
      </w:tblPr>
      <w:tblGrid>
        <w:gridCol w:w="3190"/>
        <w:gridCol w:w="3190"/>
        <w:gridCol w:w="3190"/>
      </w:tblGrid>
      <w:tr w:rsidR="00F42EE5" w:rsidRPr="00B44D4A" w:rsidTr="00C57B62">
        <w:trPr>
          <w:trHeight w:val="1036"/>
        </w:trPr>
        <w:tc>
          <w:tcPr>
            <w:tcW w:w="3190" w:type="dxa"/>
            <w:tcBorders>
              <w:top w:val="nil"/>
              <w:left w:val="nil"/>
              <w:bottom w:val="nil"/>
              <w:right w:val="nil"/>
            </w:tcBorders>
          </w:tcPr>
          <w:p w:rsidR="00F42EE5" w:rsidRPr="0062690F" w:rsidRDefault="00F42EE5" w:rsidP="00C57B62">
            <w:pPr>
              <w:autoSpaceDE w:val="0"/>
              <w:autoSpaceDN w:val="0"/>
              <w:adjustRightInd w:val="0"/>
              <w:jc w:val="center"/>
              <w:rPr>
                <w:rFonts w:eastAsia="SimSun"/>
              </w:rPr>
            </w:pPr>
            <w:r w:rsidRPr="0062690F">
              <w:rPr>
                <w:rFonts w:eastAsia="SimSun"/>
              </w:rPr>
              <w:br w:type="page"/>
            </w:r>
          </w:p>
          <w:p w:rsidR="00F42EE5" w:rsidRPr="0062690F" w:rsidRDefault="00F42EE5" w:rsidP="00C57B62">
            <w:pPr>
              <w:autoSpaceDE w:val="0"/>
              <w:autoSpaceDN w:val="0"/>
              <w:adjustRightInd w:val="0"/>
              <w:jc w:val="center"/>
              <w:rPr>
                <w:noProof/>
              </w:rPr>
            </w:pPr>
          </w:p>
          <w:p w:rsidR="00F42EE5" w:rsidRPr="0062690F" w:rsidRDefault="00F42EE5" w:rsidP="00C57B62">
            <w:pPr>
              <w:autoSpaceDE w:val="0"/>
              <w:autoSpaceDN w:val="0"/>
              <w:adjustRightInd w:val="0"/>
              <w:jc w:val="center"/>
              <w:rPr>
                <w:noProof/>
              </w:rPr>
            </w:pPr>
          </w:p>
          <w:p w:rsidR="00F42EE5" w:rsidRPr="0062690F" w:rsidRDefault="00F42EE5" w:rsidP="00C57B62">
            <w:pPr>
              <w:autoSpaceDE w:val="0"/>
              <w:autoSpaceDN w:val="0"/>
              <w:adjustRightInd w:val="0"/>
              <w:jc w:val="center"/>
              <w:rPr>
                <w:noProof/>
              </w:rPr>
            </w:pPr>
          </w:p>
          <w:p w:rsidR="00F42EE5" w:rsidRPr="0062690F" w:rsidRDefault="00F42EE5" w:rsidP="00C57B62">
            <w:pPr>
              <w:autoSpaceDE w:val="0"/>
              <w:autoSpaceDN w:val="0"/>
              <w:adjustRightInd w:val="0"/>
              <w:jc w:val="center"/>
              <w:rPr>
                <w:noProof/>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aveikslėlis 1" o:spid="_x0000_s1026" type="#_x0000_t75" style="position:absolute;left:0;text-align:left;margin-left:27pt;margin-top:4.2pt;width:108.6pt;height:46.2pt;z-index:251662848;visibility:visible;mso-position-vertical-relative:margin">
                  <v:imagedata r:id="rId7" o:title=""/>
                  <w10:wrap anchory="margin"/>
                </v:shape>
              </w:pict>
            </w:r>
          </w:p>
        </w:tc>
        <w:tc>
          <w:tcPr>
            <w:tcW w:w="3190" w:type="dxa"/>
            <w:tcBorders>
              <w:top w:val="nil"/>
              <w:left w:val="nil"/>
              <w:bottom w:val="nil"/>
              <w:right w:val="nil"/>
            </w:tcBorders>
          </w:tcPr>
          <w:p w:rsidR="00F42EE5" w:rsidRPr="0062690F" w:rsidRDefault="00F42EE5" w:rsidP="00C57B62">
            <w:pPr>
              <w:autoSpaceDE w:val="0"/>
              <w:autoSpaceDN w:val="0"/>
              <w:adjustRightInd w:val="0"/>
              <w:jc w:val="center"/>
              <w:rPr>
                <w:noProof/>
              </w:rPr>
            </w:pPr>
            <w:r w:rsidRPr="00874838">
              <w:rPr>
                <w:noProof/>
              </w:rPr>
              <w:pict>
                <v:shape id="Paveikslėlis 2" o:spid="_x0000_i1025" type="#_x0000_t75" alt="SMM" style="width:2in;height:48pt;visibility:visible">
                  <v:imagedata r:id="rId8" o:title=""/>
                </v:shape>
              </w:pict>
            </w:r>
          </w:p>
        </w:tc>
        <w:tc>
          <w:tcPr>
            <w:tcW w:w="3190" w:type="dxa"/>
            <w:tcBorders>
              <w:top w:val="nil"/>
              <w:left w:val="nil"/>
              <w:bottom w:val="nil"/>
              <w:right w:val="nil"/>
            </w:tcBorders>
          </w:tcPr>
          <w:p w:rsidR="00F42EE5" w:rsidRPr="0062690F" w:rsidRDefault="00F42EE5" w:rsidP="00C57B62">
            <w:pPr>
              <w:autoSpaceDE w:val="0"/>
              <w:autoSpaceDN w:val="0"/>
              <w:adjustRightInd w:val="0"/>
              <w:jc w:val="center"/>
              <w:rPr>
                <w:rFonts w:ascii="Arial" w:hAnsi="Arial"/>
                <w:noProof/>
                <w:color w:val="339977"/>
                <w:sz w:val="20"/>
              </w:rPr>
            </w:pPr>
            <w:r w:rsidRPr="00874838">
              <w:rPr>
                <w:rFonts w:ascii="Arial" w:hAnsi="Arial"/>
                <w:noProof/>
                <w:color w:val="339977"/>
                <w:sz w:val="20"/>
              </w:rPr>
              <w:pict>
                <v:shape id="Paveikslėlis 3" o:spid="_x0000_i1026" type="#_x0000_t75" style="width:95.4pt;height:55.8pt;visibility:visible">
                  <v:imagedata r:id="rId9" o:title=""/>
                </v:shape>
              </w:pict>
            </w:r>
          </w:p>
        </w:tc>
      </w:tr>
    </w:tbl>
    <w:p w:rsidR="00F42EE5" w:rsidRPr="0062690F" w:rsidRDefault="00F42EE5" w:rsidP="006D125F">
      <w:pPr>
        <w:jc w:val="center"/>
        <w:rPr>
          <w:caps/>
          <w:spacing w:val="50"/>
        </w:rPr>
      </w:pPr>
    </w:p>
    <w:p w:rsidR="00F42EE5" w:rsidRPr="0062690F" w:rsidRDefault="00F42EE5" w:rsidP="006D125F">
      <w:pPr>
        <w:jc w:val="center"/>
      </w:pPr>
      <w:r w:rsidRPr="0062690F">
        <w:rPr>
          <w:caps/>
          <w:spacing w:val="50"/>
        </w:rPr>
        <w:t xml:space="preserve">PROJEKTAS </w:t>
      </w:r>
      <w:r w:rsidRPr="0062690F">
        <w:t>VP1-2.2-ŠMM-04-V-01-001</w:t>
      </w:r>
    </w:p>
    <w:p w:rsidR="00F42EE5" w:rsidRPr="0062690F" w:rsidRDefault="00F42EE5" w:rsidP="006D125F">
      <w:pPr>
        <w:jc w:val="center"/>
        <w:rPr>
          <w:b/>
        </w:rPr>
      </w:pPr>
      <w:r w:rsidRPr="0062690F">
        <w:rPr>
          <w:b/>
        </w:rPr>
        <w:t>„MOKYMOSI KRYPTIES PASIRINKIMO GALIMYBIŲ DIDINIMAS 14 –19 METŲ MOKINIAMS, II ETAPAS: GILESNIS MOKYMOSI DIFERENCIJAVIMAS IR INDIVIDUALIZAVIMAS, SIEKIANT UGDYMO KOKYBĖS, REIKALINGOS ŠIUOLAIKINIAM DARBO PASAULIUI“</w:t>
      </w:r>
    </w:p>
    <w:p w:rsidR="00F42EE5" w:rsidRDefault="00F42EE5" w:rsidP="006D125F">
      <w:pPr>
        <w:jc w:val="center"/>
      </w:pPr>
    </w:p>
    <w:p w:rsidR="00F42EE5" w:rsidRDefault="00F42EE5" w:rsidP="006D125F">
      <w:pPr>
        <w:jc w:val="center"/>
      </w:pPr>
    </w:p>
    <w:p w:rsidR="00F42EE5" w:rsidRDefault="00F42EE5" w:rsidP="006D125F">
      <w:pPr>
        <w:jc w:val="center"/>
      </w:pPr>
    </w:p>
    <w:p w:rsidR="00F42EE5" w:rsidRDefault="00F42EE5" w:rsidP="006D125F">
      <w:pPr>
        <w:jc w:val="center"/>
      </w:pPr>
    </w:p>
    <w:p w:rsidR="00F42EE5" w:rsidRPr="0062690F" w:rsidRDefault="00F42EE5" w:rsidP="006D125F">
      <w:pPr>
        <w:jc w:val="center"/>
      </w:pPr>
    </w:p>
    <w:p w:rsidR="00F42EE5" w:rsidRDefault="00F42EE5" w:rsidP="006D125F">
      <w:pPr>
        <w:jc w:val="center"/>
        <w:rPr>
          <w:b/>
          <w:sz w:val="48"/>
        </w:rPr>
      </w:pPr>
      <w:r>
        <w:rPr>
          <w:b/>
          <w:sz w:val="48"/>
        </w:rPr>
        <w:t>Žmogaus saugos ir sveikatos mo</w:t>
      </w:r>
      <w:r w:rsidRPr="00AB2049">
        <w:rPr>
          <w:b/>
          <w:sz w:val="48"/>
        </w:rPr>
        <w:t xml:space="preserve">dulių </w:t>
      </w:r>
    </w:p>
    <w:p w:rsidR="00F42EE5" w:rsidRDefault="00F42EE5" w:rsidP="006D125F">
      <w:pPr>
        <w:jc w:val="center"/>
        <w:rPr>
          <w:b/>
          <w:sz w:val="48"/>
        </w:rPr>
      </w:pPr>
      <w:r w:rsidRPr="002F2CFE">
        <w:rPr>
          <w:b/>
          <w:sz w:val="48"/>
          <w:szCs w:val="48"/>
        </w:rPr>
        <w:t>9</w:t>
      </w:r>
      <w:r w:rsidRPr="00AB2049">
        <w:rPr>
          <w:b/>
          <w:sz w:val="48"/>
        </w:rPr>
        <w:t>–</w:t>
      </w:r>
      <w:r w:rsidRPr="002F2CFE">
        <w:rPr>
          <w:b/>
          <w:sz w:val="48"/>
          <w:szCs w:val="48"/>
        </w:rPr>
        <w:t>10</w:t>
      </w:r>
      <w:r w:rsidRPr="00E45478">
        <w:rPr>
          <w:sz w:val="40"/>
          <w:szCs w:val="40"/>
        </w:rPr>
        <w:t xml:space="preserve"> </w:t>
      </w:r>
      <w:r>
        <w:rPr>
          <w:b/>
          <w:sz w:val="48"/>
        </w:rPr>
        <w:t>(I</w:t>
      </w:r>
      <w:r w:rsidRPr="00AB2049">
        <w:rPr>
          <w:b/>
          <w:sz w:val="48"/>
        </w:rPr>
        <w:t>–II gimnazijos)</w:t>
      </w:r>
      <w:r>
        <w:rPr>
          <w:b/>
          <w:sz w:val="48"/>
        </w:rPr>
        <w:t xml:space="preserve"> </w:t>
      </w:r>
      <w:r w:rsidRPr="00AB2049">
        <w:rPr>
          <w:b/>
          <w:sz w:val="48"/>
        </w:rPr>
        <w:t xml:space="preserve">klasėms </w:t>
      </w:r>
      <w:r>
        <w:rPr>
          <w:b/>
          <w:sz w:val="48"/>
        </w:rPr>
        <w:t>užduočių komplektai</w:t>
      </w:r>
      <w:r w:rsidRPr="00AB2049">
        <w:rPr>
          <w:b/>
          <w:sz w:val="48"/>
        </w:rPr>
        <w:t xml:space="preserve"> </w:t>
      </w:r>
    </w:p>
    <w:p w:rsidR="00F42EE5" w:rsidRPr="00AB2049" w:rsidRDefault="00F42EE5" w:rsidP="006D125F">
      <w:pPr>
        <w:jc w:val="center"/>
      </w:pPr>
      <w:r w:rsidRPr="00AB2049">
        <w:t>(Pateikiama pagal Autorinio darbo užsakymo sutart</w:t>
      </w:r>
      <w:r>
        <w:t>į</w:t>
      </w:r>
      <w:r w:rsidRPr="00AB2049">
        <w:t xml:space="preserve"> Nr. 12P5-11,</w:t>
      </w:r>
    </w:p>
    <w:p w:rsidR="00F42EE5" w:rsidRPr="00AB2049" w:rsidRDefault="00F42EE5" w:rsidP="006D125F">
      <w:pPr>
        <w:jc w:val="center"/>
      </w:pPr>
      <w:r w:rsidRPr="00AB2049">
        <w:t>pasirašyt</w:t>
      </w:r>
      <w:r>
        <w:t>ą</w:t>
      </w:r>
      <w:r w:rsidRPr="00AB2049">
        <w:t xml:space="preserve"> 2012 m. spalio 15 d.)</w:t>
      </w:r>
    </w:p>
    <w:p w:rsidR="00F42EE5" w:rsidRDefault="00F42EE5" w:rsidP="006D125F">
      <w:pPr>
        <w:jc w:val="right"/>
      </w:pPr>
    </w:p>
    <w:p w:rsidR="00F42EE5" w:rsidRPr="00AB2049" w:rsidRDefault="00F42EE5" w:rsidP="006D125F">
      <w:pPr>
        <w:jc w:val="right"/>
      </w:pPr>
    </w:p>
    <w:p w:rsidR="00F42EE5" w:rsidRPr="00AB2049" w:rsidRDefault="00F42EE5" w:rsidP="006D125F">
      <w:pPr>
        <w:jc w:val="right"/>
      </w:pPr>
    </w:p>
    <w:p w:rsidR="00F42EE5" w:rsidRPr="00AB2049" w:rsidRDefault="00F42EE5" w:rsidP="006D125F">
      <w:pPr>
        <w:jc w:val="right"/>
        <w:rPr>
          <w:b/>
        </w:rPr>
      </w:pPr>
      <w:r w:rsidRPr="00AB2049">
        <w:rPr>
          <w:b/>
        </w:rPr>
        <w:t>Paslaugos medžiagą parengė:</w:t>
      </w:r>
    </w:p>
    <w:p w:rsidR="00F42EE5" w:rsidRPr="006907C6" w:rsidRDefault="00F42EE5" w:rsidP="006D125F">
      <w:pPr>
        <w:pStyle w:val="List"/>
        <w:spacing w:line="360" w:lineRule="auto"/>
        <w:jc w:val="right"/>
        <w:rPr>
          <w:i/>
        </w:rPr>
      </w:pPr>
      <w:r w:rsidRPr="006907C6">
        <w:rPr>
          <w:i/>
        </w:rPr>
        <w:t>Prof. dr. Rasa Jankauskienė</w:t>
      </w:r>
    </w:p>
    <w:p w:rsidR="00F42EE5" w:rsidRPr="006907C6" w:rsidRDefault="00F42EE5" w:rsidP="006D125F">
      <w:pPr>
        <w:pStyle w:val="List"/>
        <w:spacing w:line="360" w:lineRule="auto"/>
        <w:jc w:val="right"/>
        <w:rPr>
          <w:i/>
        </w:rPr>
      </w:pPr>
      <w:r w:rsidRPr="006907C6">
        <w:rPr>
          <w:i/>
        </w:rPr>
        <w:t>Doc. dr. Arūnas Emeljanovas</w:t>
      </w:r>
    </w:p>
    <w:p w:rsidR="00F42EE5" w:rsidRPr="00985D9A" w:rsidRDefault="00F42EE5" w:rsidP="006D125F">
      <w:pPr>
        <w:pStyle w:val="List"/>
        <w:spacing w:line="360" w:lineRule="auto"/>
        <w:jc w:val="right"/>
        <w:rPr>
          <w:i/>
        </w:rPr>
      </w:pPr>
      <w:r w:rsidRPr="00985D9A">
        <w:rPr>
          <w:i/>
        </w:rPr>
        <w:t>Dr. Olegas Batutis</w:t>
      </w:r>
    </w:p>
    <w:p w:rsidR="00F42EE5" w:rsidRDefault="00F42EE5" w:rsidP="006D125F">
      <w:pPr>
        <w:pStyle w:val="List"/>
        <w:spacing w:line="360" w:lineRule="auto"/>
        <w:jc w:val="right"/>
      </w:pPr>
    </w:p>
    <w:p w:rsidR="00F42EE5" w:rsidRPr="000C6FF6" w:rsidRDefault="00F42EE5" w:rsidP="006D125F">
      <w:pPr>
        <w:pStyle w:val="List"/>
        <w:spacing w:line="360" w:lineRule="auto"/>
        <w:jc w:val="right"/>
        <w:rPr>
          <w:i/>
        </w:rPr>
      </w:pPr>
    </w:p>
    <w:p w:rsidR="00F42EE5" w:rsidRPr="00AB2049" w:rsidRDefault="00F42EE5" w:rsidP="006D125F">
      <w:pPr>
        <w:jc w:val="right"/>
        <w:rPr>
          <w:b/>
        </w:rPr>
      </w:pPr>
      <w:r w:rsidRPr="00AB2049">
        <w:rPr>
          <w:b/>
        </w:rPr>
        <w:t>Priėmė:</w:t>
      </w:r>
    </w:p>
    <w:p w:rsidR="00F42EE5" w:rsidRPr="00AB2049" w:rsidRDefault="00F42EE5" w:rsidP="006D125F">
      <w:pPr>
        <w:jc w:val="right"/>
      </w:pPr>
      <w:r w:rsidRPr="00AB2049">
        <w:t xml:space="preserve">Veiklos vedėja </w:t>
      </w:r>
      <w:r w:rsidRPr="00AB2049">
        <w:rPr>
          <w:i/>
        </w:rPr>
        <w:t>Irma Neseckienė</w:t>
      </w:r>
      <w:r w:rsidRPr="00AB2049">
        <w:t xml:space="preserve"> </w:t>
      </w:r>
    </w:p>
    <w:p w:rsidR="00F42EE5" w:rsidRDefault="00F42EE5" w:rsidP="006D125F">
      <w:pPr>
        <w:jc w:val="center"/>
      </w:pPr>
    </w:p>
    <w:p w:rsidR="00F42EE5" w:rsidRDefault="00F42EE5" w:rsidP="006D125F">
      <w:pPr>
        <w:jc w:val="center"/>
      </w:pPr>
    </w:p>
    <w:p w:rsidR="00F42EE5" w:rsidRDefault="00F42EE5" w:rsidP="006D125F">
      <w:pPr>
        <w:jc w:val="center"/>
      </w:pPr>
    </w:p>
    <w:p w:rsidR="00F42EE5" w:rsidRDefault="00F42EE5" w:rsidP="006D125F">
      <w:pPr>
        <w:jc w:val="center"/>
      </w:pPr>
    </w:p>
    <w:p w:rsidR="00F42EE5" w:rsidRDefault="00F42EE5" w:rsidP="006D125F">
      <w:pPr>
        <w:jc w:val="center"/>
      </w:pPr>
    </w:p>
    <w:p w:rsidR="00F42EE5" w:rsidRDefault="00F42EE5" w:rsidP="006D125F">
      <w:pPr>
        <w:jc w:val="center"/>
      </w:pPr>
    </w:p>
    <w:p w:rsidR="00F42EE5" w:rsidRDefault="00F42EE5" w:rsidP="006D125F">
      <w:pPr>
        <w:jc w:val="center"/>
      </w:pPr>
    </w:p>
    <w:p w:rsidR="00F42EE5" w:rsidRPr="0062690F" w:rsidRDefault="00F42EE5" w:rsidP="006D125F"/>
    <w:p w:rsidR="00F42EE5" w:rsidRDefault="00F42EE5" w:rsidP="006D125F">
      <w:pPr>
        <w:pStyle w:val="BodyText"/>
        <w:spacing w:line="360" w:lineRule="auto"/>
        <w:jc w:val="center"/>
      </w:pPr>
      <w:r>
        <w:t>2014 m. kovo mėn.</w:t>
      </w:r>
    </w:p>
    <w:p w:rsidR="00F42EE5" w:rsidRPr="004E23D8" w:rsidRDefault="00F42EE5" w:rsidP="004E23D8">
      <w:pPr>
        <w:pStyle w:val="Title"/>
        <w:spacing w:line="360" w:lineRule="auto"/>
        <w:jc w:val="center"/>
        <w:rPr>
          <w:rFonts w:ascii="Times New Roman" w:hAnsi="Times New Roman"/>
          <w:b/>
          <w:color w:val="auto"/>
          <w:sz w:val="28"/>
          <w:szCs w:val="28"/>
        </w:rPr>
      </w:pPr>
      <w:r>
        <w:rPr>
          <w:rFonts w:ascii="Times New Roman" w:hAnsi="Times New Roman"/>
          <w:b/>
          <w:color w:val="auto"/>
          <w:sz w:val="28"/>
          <w:szCs w:val="28"/>
        </w:rPr>
        <w:t xml:space="preserve">SVEIKATOS UGDYMO </w:t>
      </w:r>
      <w:r w:rsidRPr="004E23D8">
        <w:rPr>
          <w:rFonts w:ascii="Times New Roman" w:hAnsi="Times New Roman"/>
          <w:b/>
          <w:color w:val="auto"/>
          <w:sz w:val="28"/>
          <w:szCs w:val="28"/>
        </w:rPr>
        <w:t>UŽDUOČIŲ KOMPLEKT</w:t>
      </w:r>
      <w:r>
        <w:rPr>
          <w:rFonts w:ascii="Times New Roman" w:hAnsi="Times New Roman"/>
          <w:b/>
          <w:color w:val="auto"/>
          <w:sz w:val="28"/>
          <w:szCs w:val="28"/>
        </w:rPr>
        <w:t>AS</w:t>
      </w:r>
    </w:p>
    <w:p w:rsidR="00F42EE5" w:rsidRPr="00E45478" w:rsidRDefault="00F42EE5" w:rsidP="006D125F">
      <w:pPr>
        <w:pStyle w:val="BodyText"/>
        <w:spacing w:line="360" w:lineRule="auto"/>
        <w:jc w:val="center"/>
      </w:pPr>
    </w:p>
    <w:p w:rsidR="00F42EE5" w:rsidRDefault="00F42EE5" w:rsidP="00B51A3A">
      <w:pPr>
        <w:pStyle w:val="ListParagraph"/>
        <w:numPr>
          <w:ilvl w:val="0"/>
          <w:numId w:val="10"/>
        </w:numPr>
        <w:spacing w:line="360" w:lineRule="auto"/>
        <w:jc w:val="both"/>
        <w:rPr>
          <w:b/>
        </w:rPr>
      </w:pPr>
      <w:r w:rsidRPr="00986573">
        <w:rPr>
          <w:b/>
        </w:rPr>
        <w:t xml:space="preserve">DIAGNOSTINĖS UŽDUOTYS </w:t>
      </w:r>
    </w:p>
    <w:p w:rsidR="00F42EE5" w:rsidRPr="00986573" w:rsidRDefault="00F42EE5" w:rsidP="00986573">
      <w:pPr>
        <w:pStyle w:val="ListParagraph"/>
        <w:spacing w:line="360" w:lineRule="auto"/>
        <w:jc w:val="both"/>
        <w:rPr>
          <w:b/>
        </w:rPr>
      </w:pPr>
    </w:p>
    <w:p w:rsidR="00F42EE5" w:rsidRDefault="00F42EE5" w:rsidP="00986573">
      <w:pPr>
        <w:spacing w:line="360" w:lineRule="auto"/>
        <w:ind w:firstLine="360"/>
        <w:jc w:val="both"/>
      </w:pPr>
      <w:r>
        <w:t xml:space="preserve">Ši užduotis skirta moksleivių žinioms ir gebėjimams patikrinti baigus temą „Fizinė sveikata“, potemei „Fizinis aktyvumas“. </w:t>
      </w:r>
    </w:p>
    <w:p w:rsidR="00F42EE5" w:rsidRDefault="00F42EE5" w:rsidP="003C0534">
      <w:pPr>
        <w:spacing w:line="360" w:lineRule="auto"/>
        <w:ind w:left="720"/>
        <w:jc w:val="both"/>
      </w:pPr>
    </w:p>
    <w:p w:rsidR="00F42EE5" w:rsidRDefault="00F42EE5" w:rsidP="00986573">
      <w:pPr>
        <w:spacing w:line="360" w:lineRule="auto"/>
        <w:ind w:firstLine="360"/>
        <w:jc w:val="both"/>
      </w:pPr>
      <w:r>
        <w:t>Lentelėje pateikiami mokinių pasiekimai, kurie bus tikrinami</w:t>
      </w:r>
    </w:p>
    <w:p w:rsidR="00F42EE5" w:rsidRDefault="00F42EE5" w:rsidP="003C0534">
      <w:pPr>
        <w:spacing w:line="360" w:lineRule="auto"/>
        <w:ind w:left="720"/>
        <w:jc w:val="both"/>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86"/>
        <w:gridCol w:w="2190"/>
        <w:gridCol w:w="2190"/>
        <w:gridCol w:w="2190"/>
      </w:tblGrid>
      <w:tr w:rsidR="00F42EE5" w:rsidTr="000D3348">
        <w:tc>
          <w:tcPr>
            <w:tcW w:w="2286" w:type="dxa"/>
            <w:vMerge w:val="restart"/>
          </w:tcPr>
          <w:p w:rsidR="00F42EE5" w:rsidRPr="000D3348" w:rsidRDefault="00F42EE5" w:rsidP="000D3348">
            <w:pPr>
              <w:spacing w:line="360" w:lineRule="auto"/>
              <w:jc w:val="both"/>
              <w:rPr>
                <w:b/>
              </w:rPr>
            </w:pPr>
            <w:r w:rsidRPr="000D3348">
              <w:rPr>
                <w:b/>
                <w:sz w:val="22"/>
                <w:szCs w:val="22"/>
              </w:rPr>
              <w:t>Žinios ir supratimas</w:t>
            </w:r>
          </w:p>
        </w:tc>
        <w:tc>
          <w:tcPr>
            <w:tcW w:w="6570" w:type="dxa"/>
            <w:gridSpan w:val="3"/>
          </w:tcPr>
          <w:p w:rsidR="00F42EE5" w:rsidRPr="000D3348" w:rsidRDefault="00F42EE5" w:rsidP="000D3348">
            <w:pPr>
              <w:spacing w:line="360" w:lineRule="auto"/>
              <w:jc w:val="center"/>
              <w:rPr>
                <w:b/>
              </w:rPr>
            </w:pPr>
            <w:r w:rsidRPr="000D3348">
              <w:rPr>
                <w:b/>
                <w:sz w:val="22"/>
                <w:szCs w:val="22"/>
              </w:rPr>
              <w:t>Pasiekimų lygmuo</w:t>
            </w:r>
          </w:p>
        </w:tc>
      </w:tr>
      <w:tr w:rsidR="00F42EE5" w:rsidTr="000D3348">
        <w:tc>
          <w:tcPr>
            <w:tcW w:w="2286" w:type="dxa"/>
            <w:vMerge/>
          </w:tcPr>
          <w:p w:rsidR="00F42EE5" w:rsidRPr="000D3348" w:rsidRDefault="00F42EE5" w:rsidP="000D3348">
            <w:pPr>
              <w:spacing w:line="360" w:lineRule="auto"/>
              <w:jc w:val="both"/>
              <w:rPr>
                <w:b/>
              </w:rPr>
            </w:pPr>
          </w:p>
        </w:tc>
        <w:tc>
          <w:tcPr>
            <w:tcW w:w="2190" w:type="dxa"/>
          </w:tcPr>
          <w:p w:rsidR="00F42EE5" w:rsidRPr="000D3348" w:rsidRDefault="00F42EE5" w:rsidP="000D3348">
            <w:pPr>
              <w:spacing w:line="360" w:lineRule="auto"/>
              <w:jc w:val="both"/>
              <w:rPr>
                <w:b/>
              </w:rPr>
            </w:pPr>
            <w:r w:rsidRPr="000D3348">
              <w:rPr>
                <w:b/>
                <w:sz w:val="22"/>
                <w:szCs w:val="22"/>
              </w:rPr>
              <w:t>Patenkinamas</w:t>
            </w:r>
          </w:p>
        </w:tc>
        <w:tc>
          <w:tcPr>
            <w:tcW w:w="2190" w:type="dxa"/>
          </w:tcPr>
          <w:p w:rsidR="00F42EE5" w:rsidRPr="000D3348" w:rsidRDefault="00F42EE5" w:rsidP="000D3348">
            <w:pPr>
              <w:spacing w:line="360" w:lineRule="auto"/>
              <w:jc w:val="both"/>
              <w:rPr>
                <w:b/>
              </w:rPr>
            </w:pPr>
            <w:r w:rsidRPr="000D3348">
              <w:rPr>
                <w:b/>
                <w:sz w:val="22"/>
                <w:szCs w:val="22"/>
              </w:rPr>
              <w:t>Pagrindinis</w:t>
            </w:r>
          </w:p>
        </w:tc>
        <w:tc>
          <w:tcPr>
            <w:tcW w:w="2190" w:type="dxa"/>
          </w:tcPr>
          <w:p w:rsidR="00F42EE5" w:rsidRPr="000D3348" w:rsidRDefault="00F42EE5" w:rsidP="000D3348">
            <w:pPr>
              <w:spacing w:line="360" w:lineRule="auto"/>
              <w:jc w:val="both"/>
              <w:rPr>
                <w:b/>
              </w:rPr>
            </w:pPr>
            <w:r w:rsidRPr="000D3348">
              <w:rPr>
                <w:b/>
                <w:sz w:val="22"/>
                <w:szCs w:val="22"/>
              </w:rPr>
              <w:t>Aukštesnysis</w:t>
            </w:r>
          </w:p>
        </w:tc>
      </w:tr>
      <w:tr w:rsidR="00F42EE5" w:rsidTr="000D3348">
        <w:tc>
          <w:tcPr>
            <w:tcW w:w="2286" w:type="dxa"/>
          </w:tcPr>
          <w:p w:rsidR="00F42EE5" w:rsidRPr="000D3348" w:rsidRDefault="00F42EE5" w:rsidP="000D3348">
            <w:pPr>
              <w:jc w:val="both"/>
            </w:pPr>
            <w:r w:rsidRPr="000D3348">
              <w:rPr>
                <w:sz w:val="22"/>
                <w:szCs w:val="22"/>
              </w:rPr>
              <w:t>2.1.1.2. Išmano pagrindinius principus, būdus didinti organizmo pajėgumą, kūno jėgą, ištvermę, lankstumą.</w:t>
            </w:r>
          </w:p>
          <w:p w:rsidR="00F42EE5" w:rsidRPr="000D3348" w:rsidRDefault="00F42EE5" w:rsidP="000D3348">
            <w:pPr>
              <w:jc w:val="both"/>
            </w:pPr>
            <w:r w:rsidRPr="000D3348">
              <w:rPr>
                <w:sz w:val="22"/>
                <w:szCs w:val="22"/>
              </w:rPr>
              <w:t>2.1.2.2. Paaiškina, kokie fiziniai pratimai, veiklos kokioms organizmo funkcijoms palaikyti ir stiprinti yra tinkamiausi.</w:t>
            </w:r>
          </w:p>
        </w:tc>
        <w:tc>
          <w:tcPr>
            <w:tcW w:w="2190" w:type="dxa"/>
          </w:tcPr>
          <w:p w:rsidR="00F42EE5" w:rsidRPr="000D3348" w:rsidRDefault="00F42EE5" w:rsidP="000D3348">
            <w:pPr>
              <w:jc w:val="both"/>
            </w:pPr>
            <w:r w:rsidRPr="000D3348">
              <w:rPr>
                <w:sz w:val="22"/>
                <w:szCs w:val="22"/>
              </w:rPr>
              <w:t>Žino fizinio aktyvumo piramidę, fizinio aktyvumo normas vaikams ir suaugusiems.</w:t>
            </w:r>
          </w:p>
        </w:tc>
        <w:tc>
          <w:tcPr>
            <w:tcW w:w="2190" w:type="dxa"/>
          </w:tcPr>
          <w:p w:rsidR="00F42EE5" w:rsidRPr="000D3348" w:rsidRDefault="00F42EE5" w:rsidP="000D3348">
            <w:pPr>
              <w:jc w:val="both"/>
            </w:pPr>
            <w:r w:rsidRPr="000D3348">
              <w:rPr>
                <w:sz w:val="22"/>
                <w:szCs w:val="22"/>
              </w:rPr>
              <w:t xml:space="preserve">Įvardija ir apibūdina fizinio aktyvumo piramidės principus ir taisykles, teisingai nurodo fizinių pratimų priklausomybę fizinio aktyvumo rūšims,  nurodo kai kurias nepakankamo fizinio aktyvumo pasekmes sveikatai </w:t>
            </w:r>
          </w:p>
        </w:tc>
        <w:tc>
          <w:tcPr>
            <w:tcW w:w="2190" w:type="dxa"/>
          </w:tcPr>
          <w:p w:rsidR="00F42EE5" w:rsidRPr="000D3348" w:rsidRDefault="00F42EE5" w:rsidP="000D3348">
            <w:pPr>
              <w:jc w:val="both"/>
            </w:pPr>
            <w:r w:rsidRPr="000D3348">
              <w:rPr>
                <w:sz w:val="22"/>
                <w:szCs w:val="22"/>
              </w:rPr>
              <w:t>Analizuoja požymius pagal kuriuos fizinė veikla priskiriama fizinio aktyvumo piramidei. Atpažįsta ir geba palyginti fizinės veiklos rūšis, analizuoja nepakankamo ir perdozuoto fizinio aktyvumo pasekmes sveikatai</w:t>
            </w:r>
          </w:p>
        </w:tc>
      </w:tr>
    </w:tbl>
    <w:p w:rsidR="00F42EE5" w:rsidRDefault="00F42EE5" w:rsidP="003C0534">
      <w:pPr>
        <w:spacing w:line="360" w:lineRule="auto"/>
        <w:ind w:left="720"/>
        <w:jc w:val="both"/>
      </w:pPr>
    </w:p>
    <w:p w:rsidR="00F42EE5" w:rsidRDefault="00F42EE5" w:rsidP="003C0534">
      <w:pPr>
        <w:pStyle w:val="ListParagraph"/>
        <w:numPr>
          <w:ilvl w:val="0"/>
          <w:numId w:val="11"/>
        </w:numPr>
        <w:spacing w:line="360" w:lineRule="auto"/>
        <w:jc w:val="both"/>
      </w:pPr>
      <w:r>
        <w:t xml:space="preserve">Langeliuose įrašykite atitinkamai dažniau ir rečiau vartotinų maisto produktų pavadinimus. </w:t>
      </w:r>
    </w:p>
    <w:p w:rsidR="00F42EE5" w:rsidRDefault="00F42EE5" w:rsidP="003C0534">
      <w:pPr>
        <w:spacing w:line="360" w:lineRule="auto"/>
        <w:ind w:left="720"/>
        <w:jc w:val="both"/>
      </w:pPr>
      <w:r>
        <w:rPr>
          <w:noProof/>
        </w:rPr>
        <w:pict>
          <v:shapetype id="_x0000_t202" coordsize="21600,21600" o:spt="202" path="m,l,21600r21600,l21600,xe">
            <v:stroke joinstyle="miter"/>
            <v:path gradientshapeok="t" o:connecttype="rect"/>
          </v:shapetype>
          <v:shape id="_x0000_s1027" type="#_x0000_t202" style="position:absolute;left:0;text-align:left;margin-left:179.2pt;margin-top:15.45pt;width:126.4pt;height:38.8pt;z-index:251656704">
            <v:textbox>
              <w:txbxContent>
                <w:p w:rsidR="00F42EE5" w:rsidRDefault="00F42EE5" w:rsidP="003C0534">
                  <w:pPr>
                    <w:jc w:val="center"/>
                  </w:pPr>
                  <w:r>
                    <w:t>Kuo rečiau</w:t>
                  </w:r>
                </w:p>
              </w:txbxContent>
            </v:textbox>
          </v:shape>
        </w:pict>
      </w:r>
    </w:p>
    <w:p w:rsidR="00F42EE5" w:rsidRDefault="00F42EE5" w:rsidP="003C0534">
      <w:pPr>
        <w:spacing w:line="360" w:lineRule="auto"/>
        <w:ind w:left="720"/>
        <w:jc w:val="both"/>
      </w:pPr>
    </w:p>
    <w:p w:rsidR="00F42EE5" w:rsidRDefault="00F42EE5" w:rsidP="003C0534">
      <w:pPr>
        <w:spacing w:line="360" w:lineRule="auto"/>
        <w:ind w:left="720"/>
        <w:jc w:val="both"/>
      </w:pPr>
    </w:p>
    <w:p w:rsidR="00F42EE5" w:rsidRDefault="00F42EE5" w:rsidP="003C0534">
      <w:pPr>
        <w:spacing w:line="360" w:lineRule="auto"/>
        <w:ind w:left="720"/>
        <w:jc w:val="both"/>
      </w:pPr>
      <w:r>
        <w:rPr>
          <w:noProof/>
        </w:rPr>
        <w:pict>
          <v:shape id="_x0000_s1028" type="#_x0000_t202" style="position:absolute;left:0;text-align:left;margin-left:248.25pt;margin-top:3.2pt;width:126.4pt;height:49.8pt;z-index:251655680">
            <v:textbox>
              <w:txbxContent>
                <w:p w:rsidR="00F42EE5" w:rsidRDefault="00F42EE5" w:rsidP="003C0534">
                  <w:r w:rsidRPr="00A416C2">
                    <w:t>1-2 kartus per savaitę</w:t>
                  </w:r>
                </w:p>
              </w:txbxContent>
            </v:textbox>
          </v:shape>
        </w:pict>
      </w:r>
      <w:r>
        <w:rPr>
          <w:noProof/>
        </w:rPr>
        <w:pict>
          <v:shape id="_x0000_s1029" type="#_x0000_t202" style="position:absolute;left:0;text-align:left;margin-left:109.85pt;margin-top:3.2pt;width:126.4pt;height:49.8pt;z-index:251654656">
            <v:textbox>
              <w:txbxContent>
                <w:p w:rsidR="00F42EE5" w:rsidRDefault="00F42EE5" w:rsidP="003C0534">
                  <w:r>
                    <w:t>1-2 kartus per savaitę</w:t>
                  </w:r>
                </w:p>
              </w:txbxContent>
            </v:textbox>
          </v:shape>
        </w:pict>
      </w:r>
    </w:p>
    <w:p w:rsidR="00F42EE5" w:rsidRDefault="00F42EE5" w:rsidP="003C0534">
      <w:pPr>
        <w:spacing w:line="360" w:lineRule="auto"/>
        <w:ind w:left="720"/>
        <w:jc w:val="both"/>
      </w:pPr>
    </w:p>
    <w:p w:rsidR="00F42EE5" w:rsidRDefault="00F42EE5" w:rsidP="003C0534">
      <w:pPr>
        <w:spacing w:line="360" w:lineRule="auto"/>
        <w:ind w:left="720"/>
        <w:jc w:val="both"/>
      </w:pPr>
      <w:r>
        <w:rPr>
          <w:noProof/>
        </w:rPr>
        <w:pict>
          <v:shape id="_x0000_s1030" type="#_x0000_t202" style="position:absolute;left:0;text-align:left;margin-left:68.25pt;margin-top:19.6pt;width:344.25pt;height:43.55pt;z-index:251653632">
            <v:textbox>
              <w:txbxContent>
                <w:p w:rsidR="00F42EE5" w:rsidRDefault="00F42EE5" w:rsidP="003C0534">
                  <w:pPr>
                    <w:jc w:val="center"/>
                  </w:pPr>
                  <w:r>
                    <w:t>2-4 kartus per savaitę</w:t>
                  </w:r>
                </w:p>
              </w:txbxContent>
            </v:textbox>
          </v:shape>
        </w:pict>
      </w:r>
    </w:p>
    <w:p w:rsidR="00F42EE5" w:rsidRDefault="00F42EE5" w:rsidP="003C0534">
      <w:pPr>
        <w:spacing w:line="360" w:lineRule="auto"/>
        <w:ind w:left="720"/>
        <w:jc w:val="both"/>
      </w:pPr>
    </w:p>
    <w:p w:rsidR="00F42EE5" w:rsidRDefault="00F42EE5" w:rsidP="003C0534">
      <w:pPr>
        <w:spacing w:line="360" w:lineRule="auto"/>
        <w:ind w:left="720"/>
        <w:jc w:val="both"/>
      </w:pPr>
    </w:p>
    <w:p w:rsidR="00F42EE5" w:rsidRDefault="00F42EE5" w:rsidP="003C0534">
      <w:pPr>
        <w:spacing w:line="360" w:lineRule="auto"/>
        <w:ind w:left="720"/>
        <w:jc w:val="both"/>
      </w:pPr>
      <w:r>
        <w:rPr>
          <w:noProof/>
        </w:rPr>
        <w:pict>
          <v:shape id="_x0000_s1031" type="#_x0000_t202" style="position:absolute;left:0;text-align:left;margin-left:24.35pt;margin-top:14.35pt;width:442.5pt;height:46.25pt;z-index:251652608">
            <v:textbox>
              <w:txbxContent>
                <w:p w:rsidR="00F42EE5" w:rsidRDefault="00F42EE5" w:rsidP="003C0534">
                  <w:pPr>
                    <w:jc w:val="center"/>
                  </w:pPr>
                  <w:r>
                    <w:t>Turi būti atliekama ilgiausią dienos dalį</w:t>
                  </w:r>
                </w:p>
              </w:txbxContent>
            </v:textbox>
          </v:shape>
        </w:pict>
      </w:r>
    </w:p>
    <w:p w:rsidR="00F42EE5" w:rsidRDefault="00F42EE5" w:rsidP="003C0534">
      <w:pPr>
        <w:spacing w:line="360" w:lineRule="auto"/>
        <w:ind w:left="720"/>
        <w:jc w:val="both"/>
      </w:pPr>
    </w:p>
    <w:p w:rsidR="00F42EE5" w:rsidRDefault="00F42EE5" w:rsidP="003C0534">
      <w:pPr>
        <w:spacing w:line="360" w:lineRule="auto"/>
        <w:ind w:left="720"/>
        <w:jc w:val="both"/>
      </w:pPr>
    </w:p>
    <w:p w:rsidR="00F42EE5" w:rsidRDefault="00F42EE5" w:rsidP="003C0534">
      <w:pPr>
        <w:spacing w:line="360" w:lineRule="auto"/>
        <w:ind w:left="720"/>
        <w:jc w:val="both"/>
      </w:pPr>
      <w:r>
        <w:tab/>
      </w:r>
      <w:r>
        <w:tab/>
      </w:r>
      <w:r>
        <w:tab/>
      </w:r>
      <w:r>
        <w:tab/>
      </w:r>
      <w:r>
        <w:tab/>
      </w:r>
      <w:r>
        <w:tab/>
      </w:r>
      <w:r>
        <w:tab/>
      </w:r>
      <w:r>
        <w:tab/>
      </w:r>
      <w:r>
        <w:tab/>
      </w:r>
      <w:r>
        <w:tab/>
        <w:t>3 taškai</w:t>
      </w:r>
    </w:p>
    <w:p w:rsidR="00F42EE5" w:rsidRDefault="00F42EE5" w:rsidP="00986573">
      <w:pPr>
        <w:pStyle w:val="ListParagraph"/>
        <w:numPr>
          <w:ilvl w:val="0"/>
          <w:numId w:val="11"/>
        </w:numPr>
        <w:spacing w:line="360" w:lineRule="auto"/>
        <w:jc w:val="both"/>
      </w:pPr>
      <w:r>
        <w:t xml:space="preserve">Nurodykite kuriai fizinės veiklos grupei priklauso ši fizinė veikla: </w:t>
      </w:r>
    </w:p>
    <w:p w:rsidR="00F42EE5" w:rsidRDefault="00F42EE5" w:rsidP="00986573">
      <w:pPr>
        <w:spacing w:line="360" w:lineRule="auto"/>
        <w:ind w:left="720"/>
        <w:jc w:val="both"/>
      </w:pPr>
      <w:r>
        <w:t>Važiavimas dviračiu  ...................................?</w:t>
      </w:r>
    </w:p>
    <w:p w:rsidR="00F42EE5" w:rsidRDefault="00F42EE5" w:rsidP="00986573">
      <w:pPr>
        <w:spacing w:line="360" w:lineRule="auto"/>
        <w:ind w:left="720"/>
        <w:jc w:val="both"/>
      </w:pPr>
      <w:r>
        <w:t>Bėgimas........................................................?</w:t>
      </w:r>
    </w:p>
    <w:p w:rsidR="00F42EE5" w:rsidRDefault="00F42EE5" w:rsidP="00986573">
      <w:pPr>
        <w:spacing w:line="360" w:lineRule="auto"/>
        <w:ind w:left="720"/>
        <w:jc w:val="both"/>
      </w:pPr>
      <w:r>
        <w:t>Lėtas pasivaikščiojimas.................................?</w:t>
      </w:r>
    </w:p>
    <w:p w:rsidR="00F42EE5" w:rsidRDefault="00F42EE5" w:rsidP="00986573">
      <w:pPr>
        <w:spacing w:line="360" w:lineRule="auto"/>
        <w:ind w:left="720"/>
        <w:jc w:val="both"/>
      </w:pPr>
      <w:r>
        <w:t>Krepšinis.......................................................?</w:t>
      </w:r>
    </w:p>
    <w:p w:rsidR="00F42EE5" w:rsidRDefault="00F42EE5" w:rsidP="00986573">
      <w:pPr>
        <w:spacing w:line="360" w:lineRule="auto"/>
        <w:ind w:left="720"/>
        <w:jc w:val="both"/>
      </w:pPr>
      <w:r>
        <w:t>Joga...............................................................?</w:t>
      </w:r>
    </w:p>
    <w:p w:rsidR="00F42EE5" w:rsidRDefault="00F42EE5" w:rsidP="00986573">
      <w:pPr>
        <w:spacing w:line="360" w:lineRule="auto"/>
        <w:ind w:left="720"/>
        <w:jc w:val="both"/>
      </w:pPr>
      <w:r>
        <w:tab/>
      </w:r>
      <w:r>
        <w:tab/>
      </w:r>
      <w:r>
        <w:tab/>
      </w:r>
      <w:r>
        <w:tab/>
      </w:r>
      <w:r>
        <w:tab/>
      </w:r>
      <w:r>
        <w:tab/>
      </w:r>
      <w:r>
        <w:tab/>
      </w:r>
      <w:r>
        <w:tab/>
      </w:r>
      <w:r>
        <w:tab/>
      </w:r>
      <w:r>
        <w:tab/>
        <w:t>2 taškai</w:t>
      </w:r>
    </w:p>
    <w:p w:rsidR="00F42EE5" w:rsidRDefault="00F42EE5" w:rsidP="00986573">
      <w:pPr>
        <w:spacing w:line="360" w:lineRule="auto"/>
        <w:ind w:left="720"/>
        <w:jc w:val="both"/>
      </w:pPr>
    </w:p>
    <w:p w:rsidR="00F42EE5" w:rsidRDefault="00F42EE5" w:rsidP="00986573">
      <w:pPr>
        <w:pStyle w:val="ListParagraph"/>
        <w:numPr>
          <w:ilvl w:val="0"/>
          <w:numId w:val="11"/>
        </w:numPr>
        <w:spacing w:line="360" w:lineRule="auto"/>
        <w:jc w:val="both"/>
      </w:pPr>
      <w:r>
        <w:t>Nurodykite kriterijus pagal kurį fizinė veikla skirstoma į grupes.</w:t>
      </w:r>
    </w:p>
    <w:p w:rsidR="00F42EE5" w:rsidRDefault="00F42EE5" w:rsidP="00986573">
      <w:pPr>
        <w:pStyle w:val="ListParagraph"/>
        <w:numPr>
          <w:ilvl w:val="0"/>
          <w:numId w:val="12"/>
        </w:numPr>
        <w:spacing w:line="360" w:lineRule="auto"/>
        <w:jc w:val="both"/>
      </w:pPr>
      <w:r>
        <w:t>.................................................................................................................................</w:t>
      </w:r>
    </w:p>
    <w:p w:rsidR="00F42EE5" w:rsidRDefault="00F42EE5" w:rsidP="00986573">
      <w:pPr>
        <w:pStyle w:val="ListParagraph"/>
        <w:numPr>
          <w:ilvl w:val="0"/>
          <w:numId w:val="12"/>
        </w:numPr>
        <w:spacing w:line="360" w:lineRule="auto"/>
        <w:jc w:val="both"/>
      </w:pPr>
      <w:r>
        <w:t>.................................................................................................................................</w:t>
      </w:r>
    </w:p>
    <w:p w:rsidR="00F42EE5" w:rsidRDefault="00F42EE5" w:rsidP="00986573">
      <w:pPr>
        <w:pStyle w:val="ListParagraph"/>
        <w:numPr>
          <w:ilvl w:val="0"/>
          <w:numId w:val="12"/>
        </w:numPr>
        <w:spacing w:line="360" w:lineRule="auto"/>
        <w:jc w:val="both"/>
      </w:pPr>
      <w:r>
        <w:t>.................................................................................................................................</w:t>
      </w:r>
    </w:p>
    <w:p w:rsidR="00F42EE5" w:rsidRDefault="00F42EE5" w:rsidP="00986573">
      <w:pPr>
        <w:pStyle w:val="ListParagraph"/>
        <w:spacing w:line="360" w:lineRule="auto"/>
        <w:ind w:left="1440"/>
        <w:jc w:val="both"/>
      </w:pPr>
    </w:p>
    <w:p w:rsidR="00F42EE5" w:rsidRDefault="00F42EE5" w:rsidP="00986573">
      <w:pPr>
        <w:pStyle w:val="ListParagraph"/>
        <w:spacing w:line="360" w:lineRule="auto"/>
        <w:ind w:left="7920"/>
        <w:jc w:val="both"/>
      </w:pPr>
      <w:r>
        <w:t>3 taškai</w:t>
      </w:r>
    </w:p>
    <w:p w:rsidR="00F42EE5" w:rsidRDefault="00F42EE5" w:rsidP="00986573">
      <w:pPr>
        <w:spacing w:line="360" w:lineRule="auto"/>
        <w:jc w:val="both"/>
      </w:pPr>
    </w:p>
    <w:p w:rsidR="00F42EE5" w:rsidRDefault="00F42EE5" w:rsidP="00986573">
      <w:pPr>
        <w:pStyle w:val="ListParagraph"/>
        <w:numPr>
          <w:ilvl w:val="0"/>
          <w:numId w:val="12"/>
        </w:numPr>
        <w:spacing w:line="360" w:lineRule="auto"/>
        <w:jc w:val="both"/>
      </w:pPr>
      <w:r>
        <w:t>Išvardinkite penkias priežastis kodėl sėdimas gyvenimo būdas yra kenksmingas sveikatai:</w:t>
      </w:r>
    </w:p>
    <w:p w:rsidR="00F42EE5" w:rsidRDefault="00F42EE5" w:rsidP="00986573">
      <w:pPr>
        <w:pStyle w:val="ListParagraph"/>
        <w:spacing w:line="360" w:lineRule="auto"/>
        <w:ind w:left="1440"/>
        <w:jc w:val="both"/>
      </w:pPr>
      <w:r>
        <w:t>1..................................................................................................................................</w:t>
      </w:r>
    </w:p>
    <w:p w:rsidR="00F42EE5" w:rsidRDefault="00F42EE5" w:rsidP="00986573">
      <w:pPr>
        <w:pStyle w:val="ListParagraph"/>
        <w:spacing w:line="360" w:lineRule="auto"/>
        <w:ind w:left="1440"/>
        <w:jc w:val="both"/>
      </w:pPr>
      <w:r>
        <w:t>2..................................................................................................................................</w:t>
      </w:r>
    </w:p>
    <w:p w:rsidR="00F42EE5" w:rsidRDefault="00F42EE5" w:rsidP="00986573">
      <w:pPr>
        <w:pStyle w:val="ListParagraph"/>
        <w:spacing w:line="360" w:lineRule="auto"/>
        <w:ind w:left="1440"/>
        <w:jc w:val="both"/>
      </w:pPr>
      <w:r>
        <w:t>3..................................................................................................................................4..................................................................................................................................5..................................................................................................................................</w:t>
      </w:r>
    </w:p>
    <w:p w:rsidR="00F42EE5" w:rsidRDefault="00F42EE5" w:rsidP="00986573">
      <w:pPr>
        <w:pStyle w:val="ListParagraph"/>
        <w:spacing w:line="360" w:lineRule="auto"/>
        <w:ind w:left="1440"/>
        <w:jc w:val="both"/>
      </w:pPr>
    </w:p>
    <w:p w:rsidR="00F42EE5" w:rsidRDefault="00F42EE5" w:rsidP="00986573">
      <w:pPr>
        <w:pStyle w:val="ListParagraph"/>
        <w:spacing w:line="360" w:lineRule="auto"/>
        <w:ind w:left="1440"/>
        <w:jc w:val="both"/>
      </w:pPr>
      <w:r>
        <w:tab/>
      </w:r>
      <w:r>
        <w:tab/>
      </w:r>
      <w:r>
        <w:tab/>
      </w:r>
      <w:r>
        <w:tab/>
      </w:r>
      <w:r>
        <w:tab/>
      </w:r>
      <w:r>
        <w:tab/>
      </w:r>
      <w:r>
        <w:tab/>
      </w:r>
      <w:r>
        <w:tab/>
      </w:r>
      <w:r>
        <w:tab/>
        <w:t>3 taškai</w:t>
      </w:r>
    </w:p>
    <w:p w:rsidR="00F42EE5" w:rsidRDefault="00F42EE5" w:rsidP="00986573">
      <w:pPr>
        <w:pStyle w:val="ListParagraph"/>
        <w:spacing w:line="360" w:lineRule="auto"/>
        <w:ind w:left="1440"/>
        <w:jc w:val="both"/>
      </w:pPr>
    </w:p>
    <w:p w:rsidR="00F42EE5" w:rsidRDefault="00F42EE5" w:rsidP="00986573">
      <w:pPr>
        <w:pStyle w:val="ListParagraph"/>
        <w:numPr>
          <w:ilvl w:val="0"/>
          <w:numId w:val="12"/>
        </w:numPr>
        <w:spacing w:line="360" w:lineRule="auto"/>
        <w:jc w:val="both"/>
      </w:pPr>
      <w:r>
        <w:t>Kokia fizinė veikla turi sudaryti didžiausią dienos dalį? Kodėl?</w:t>
      </w:r>
    </w:p>
    <w:p w:rsidR="00F42EE5" w:rsidRDefault="00F42EE5" w:rsidP="00986573">
      <w:pPr>
        <w:pStyle w:val="ListParagraph"/>
        <w:numPr>
          <w:ilvl w:val="0"/>
          <w:numId w:val="13"/>
        </w:numPr>
        <w:spacing w:line="360" w:lineRule="auto"/>
        <w:jc w:val="both"/>
      </w:pPr>
      <w:r>
        <w:t>........................................................................................................................................................................................................................................................................</w:t>
      </w:r>
    </w:p>
    <w:p w:rsidR="00F42EE5" w:rsidRDefault="00F42EE5" w:rsidP="00986573">
      <w:pPr>
        <w:pStyle w:val="ListParagraph"/>
        <w:numPr>
          <w:ilvl w:val="0"/>
          <w:numId w:val="13"/>
        </w:numPr>
        <w:spacing w:line="360" w:lineRule="auto"/>
        <w:jc w:val="both"/>
      </w:pPr>
      <w:r>
        <w:t>........................................................................................................................................................................................................................................................................</w:t>
      </w:r>
    </w:p>
    <w:p w:rsidR="00F42EE5" w:rsidRDefault="00F42EE5" w:rsidP="00986573">
      <w:pPr>
        <w:spacing w:line="360" w:lineRule="auto"/>
        <w:ind w:left="7920"/>
        <w:jc w:val="both"/>
      </w:pPr>
      <w:r>
        <w:t>2 taškai</w:t>
      </w:r>
    </w:p>
    <w:p w:rsidR="00F42EE5" w:rsidRDefault="00F42EE5" w:rsidP="00986573">
      <w:pPr>
        <w:spacing w:line="360" w:lineRule="auto"/>
        <w:jc w:val="both"/>
      </w:pPr>
    </w:p>
    <w:p w:rsidR="00F42EE5" w:rsidRDefault="00F42EE5" w:rsidP="00986573">
      <w:pPr>
        <w:pStyle w:val="ListParagraph"/>
        <w:numPr>
          <w:ilvl w:val="0"/>
          <w:numId w:val="12"/>
        </w:numPr>
        <w:spacing w:line="360" w:lineRule="auto"/>
        <w:jc w:val="both"/>
      </w:pPr>
      <w:r>
        <w:t>Lentelėje įrašykite fizinės veiklos rūšis, kurios lavina širdies ir kraujagyslių, kaulų ir raumenų sistemas.</w:t>
      </w:r>
    </w:p>
    <w:tbl>
      <w:tblPr>
        <w:tblW w:w="0" w:type="auto"/>
        <w:tblInd w:w="19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75"/>
        <w:gridCol w:w="3218"/>
      </w:tblGrid>
      <w:tr w:rsidR="00F42EE5" w:rsidTr="000D3348">
        <w:tc>
          <w:tcPr>
            <w:tcW w:w="3275" w:type="dxa"/>
          </w:tcPr>
          <w:p w:rsidR="00F42EE5" w:rsidRDefault="00F42EE5" w:rsidP="00527D11">
            <w:r>
              <w:t>Širdies ir kraujagyslių sistema</w:t>
            </w:r>
          </w:p>
        </w:tc>
        <w:tc>
          <w:tcPr>
            <w:tcW w:w="3218" w:type="dxa"/>
          </w:tcPr>
          <w:p w:rsidR="00F42EE5" w:rsidRDefault="00F42EE5" w:rsidP="00527D11">
            <w:r>
              <w:t>Kaulų ir raumenų sistema</w:t>
            </w:r>
          </w:p>
        </w:tc>
      </w:tr>
      <w:tr w:rsidR="00F42EE5" w:rsidTr="000D3348">
        <w:tc>
          <w:tcPr>
            <w:tcW w:w="3275" w:type="dxa"/>
          </w:tcPr>
          <w:p w:rsidR="00F42EE5" w:rsidRDefault="00F42EE5" w:rsidP="00527D11"/>
        </w:tc>
        <w:tc>
          <w:tcPr>
            <w:tcW w:w="3218" w:type="dxa"/>
          </w:tcPr>
          <w:p w:rsidR="00F42EE5" w:rsidRDefault="00F42EE5" w:rsidP="00527D11"/>
        </w:tc>
      </w:tr>
      <w:tr w:rsidR="00F42EE5" w:rsidTr="000D3348">
        <w:tc>
          <w:tcPr>
            <w:tcW w:w="3275" w:type="dxa"/>
          </w:tcPr>
          <w:p w:rsidR="00F42EE5" w:rsidRPr="000D3348" w:rsidRDefault="00F42EE5" w:rsidP="00527D11">
            <w:pPr>
              <w:rPr>
                <w:b/>
                <w:sz w:val="28"/>
                <w:szCs w:val="28"/>
              </w:rPr>
            </w:pPr>
          </w:p>
        </w:tc>
        <w:tc>
          <w:tcPr>
            <w:tcW w:w="3218" w:type="dxa"/>
          </w:tcPr>
          <w:p w:rsidR="00F42EE5" w:rsidRDefault="00F42EE5" w:rsidP="00527D11"/>
        </w:tc>
      </w:tr>
      <w:tr w:rsidR="00F42EE5" w:rsidTr="000D3348">
        <w:tc>
          <w:tcPr>
            <w:tcW w:w="3275" w:type="dxa"/>
          </w:tcPr>
          <w:p w:rsidR="00F42EE5" w:rsidRPr="000D3348" w:rsidRDefault="00F42EE5" w:rsidP="00527D11">
            <w:pPr>
              <w:rPr>
                <w:b/>
                <w:sz w:val="28"/>
                <w:szCs w:val="28"/>
              </w:rPr>
            </w:pPr>
          </w:p>
        </w:tc>
        <w:tc>
          <w:tcPr>
            <w:tcW w:w="3218" w:type="dxa"/>
          </w:tcPr>
          <w:p w:rsidR="00F42EE5" w:rsidRDefault="00F42EE5" w:rsidP="00527D11"/>
        </w:tc>
      </w:tr>
      <w:tr w:rsidR="00F42EE5" w:rsidTr="000D3348">
        <w:tc>
          <w:tcPr>
            <w:tcW w:w="3275" w:type="dxa"/>
          </w:tcPr>
          <w:p w:rsidR="00F42EE5" w:rsidRPr="000D3348" w:rsidRDefault="00F42EE5" w:rsidP="00527D11">
            <w:pPr>
              <w:rPr>
                <w:b/>
                <w:sz w:val="28"/>
                <w:szCs w:val="28"/>
              </w:rPr>
            </w:pPr>
          </w:p>
        </w:tc>
        <w:tc>
          <w:tcPr>
            <w:tcW w:w="3218" w:type="dxa"/>
          </w:tcPr>
          <w:p w:rsidR="00F42EE5" w:rsidRDefault="00F42EE5" w:rsidP="00527D11"/>
        </w:tc>
      </w:tr>
      <w:tr w:rsidR="00F42EE5" w:rsidTr="000D3348">
        <w:tc>
          <w:tcPr>
            <w:tcW w:w="3275" w:type="dxa"/>
          </w:tcPr>
          <w:p w:rsidR="00F42EE5" w:rsidRPr="000D3348" w:rsidRDefault="00F42EE5" w:rsidP="00527D11">
            <w:pPr>
              <w:rPr>
                <w:b/>
                <w:sz w:val="28"/>
                <w:szCs w:val="28"/>
              </w:rPr>
            </w:pPr>
          </w:p>
        </w:tc>
        <w:tc>
          <w:tcPr>
            <w:tcW w:w="3218" w:type="dxa"/>
          </w:tcPr>
          <w:p w:rsidR="00F42EE5" w:rsidRDefault="00F42EE5" w:rsidP="00527D11"/>
        </w:tc>
      </w:tr>
      <w:tr w:rsidR="00F42EE5" w:rsidTr="000D3348">
        <w:tc>
          <w:tcPr>
            <w:tcW w:w="3275" w:type="dxa"/>
          </w:tcPr>
          <w:p w:rsidR="00F42EE5" w:rsidRPr="000D3348" w:rsidRDefault="00F42EE5" w:rsidP="00527D11">
            <w:pPr>
              <w:rPr>
                <w:b/>
                <w:sz w:val="28"/>
                <w:szCs w:val="28"/>
              </w:rPr>
            </w:pPr>
          </w:p>
        </w:tc>
        <w:tc>
          <w:tcPr>
            <w:tcW w:w="3218" w:type="dxa"/>
          </w:tcPr>
          <w:p w:rsidR="00F42EE5" w:rsidRDefault="00F42EE5" w:rsidP="00527D11"/>
        </w:tc>
      </w:tr>
      <w:tr w:rsidR="00F42EE5" w:rsidTr="000D3348">
        <w:tc>
          <w:tcPr>
            <w:tcW w:w="3275" w:type="dxa"/>
          </w:tcPr>
          <w:p w:rsidR="00F42EE5" w:rsidRPr="000D3348" w:rsidRDefault="00F42EE5" w:rsidP="00527D11">
            <w:pPr>
              <w:rPr>
                <w:b/>
                <w:sz w:val="28"/>
                <w:szCs w:val="28"/>
              </w:rPr>
            </w:pPr>
          </w:p>
        </w:tc>
        <w:tc>
          <w:tcPr>
            <w:tcW w:w="3218" w:type="dxa"/>
          </w:tcPr>
          <w:p w:rsidR="00F42EE5" w:rsidRDefault="00F42EE5" w:rsidP="00527D11"/>
        </w:tc>
      </w:tr>
      <w:tr w:rsidR="00F42EE5" w:rsidTr="000D3348">
        <w:tc>
          <w:tcPr>
            <w:tcW w:w="3275" w:type="dxa"/>
          </w:tcPr>
          <w:p w:rsidR="00F42EE5" w:rsidRPr="000D3348" w:rsidRDefault="00F42EE5" w:rsidP="00527D11">
            <w:pPr>
              <w:rPr>
                <w:b/>
                <w:sz w:val="28"/>
                <w:szCs w:val="28"/>
              </w:rPr>
            </w:pPr>
          </w:p>
        </w:tc>
        <w:tc>
          <w:tcPr>
            <w:tcW w:w="3218" w:type="dxa"/>
          </w:tcPr>
          <w:p w:rsidR="00F42EE5" w:rsidRDefault="00F42EE5" w:rsidP="00527D11"/>
        </w:tc>
      </w:tr>
      <w:tr w:rsidR="00F42EE5" w:rsidTr="000D3348">
        <w:tc>
          <w:tcPr>
            <w:tcW w:w="3275" w:type="dxa"/>
          </w:tcPr>
          <w:p w:rsidR="00F42EE5" w:rsidRPr="000D3348" w:rsidRDefault="00F42EE5" w:rsidP="00527D11">
            <w:pPr>
              <w:rPr>
                <w:b/>
                <w:sz w:val="28"/>
                <w:szCs w:val="28"/>
              </w:rPr>
            </w:pPr>
          </w:p>
        </w:tc>
        <w:tc>
          <w:tcPr>
            <w:tcW w:w="3218" w:type="dxa"/>
          </w:tcPr>
          <w:p w:rsidR="00F42EE5" w:rsidRDefault="00F42EE5" w:rsidP="00527D11"/>
        </w:tc>
      </w:tr>
      <w:tr w:rsidR="00F42EE5" w:rsidTr="000D3348">
        <w:tc>
          <w:tcPr>
            <w:tcW w:w="3275" w:type="dxa"/>
          </w:tcPr>
          <w:p w:rsidR="00F42EE5" w:rsidRPr="000D3348" w:rsidRDefault="00F42EE5" w:rsidP="00527D11">
            <w:pPr>
              <w:rPr>
                <w:b/>
                <w:sz w:val="28"/>
                <w:szCs w:val="28"/>
              </w:rPr>
            </w:pPr>
          </w:p>
        </w:tc>
        <w:tc>
          <w:tcPr>
            <w:tcW w:w="3218" w:type="dxa"/>
          </w:tcPr>
          <w:p w:rsidR="00F42EE5" w:rsidRDefault="00F42EE5" w:rsidP="00527D11"/>
        </w:tc>
      </w:tr>
      <w:tr w:rsidR="00F42EE5" w:rsidTr="000D3348">
        <w:tc>
          <w:tcPr>
            <w:tcW w:w="3275" w:type="dxa"/>
          </w:tcPr>
          <w:p w:rsidR="00F42EE5" w:rsidRPr="000D3348" w:rsidRDefault="00F42EE5" w:rsidP="00527D11">
            <w:pPr>
              <w:rPr>
                <w:b/>
                <w:sz w:val="28"/>
                <w:szCs w:val="28"/>
              </w:rPr>
            </w:pPr>
          </w:p>
        </w:tc>
        <w:tc>
          <w:tcPr>
            <w:tcW w:w="3218" w:type="dxa"/>
          </w:tcPr>
          <w:p w:rsidR="00F42EE5" w:rsidRDefault="00F42EE5" w:rsidP="00527D11"/>
        </w:tc>
      </w:tr>
      <w:tr w:rsidR="00F42EE5" w:rsidTr="000D3348">
        <w:tc>
          <w:tcPr>
            <w:tcW w:w="3275" w:type="dxa"/>
          </w:tcPr>
          <w:p w:rsidR="00F42EE5" w:rsidRPr="000D3348" w:rsidRDefault="00F42EE5" w:rsidP="00527D11">
            <w:pPr>
              <w:rPr>
                <w:b/>
                <w:sz w:val="28"/>
                <w:szCs w:val="28"/>
              </w:rPr>
            </w:pPr>
          </w:p>
        </w:tc>
        <w:tc>
          <w:tcPr>
            <w:tcW w:w="3218" w:type="dxa"/>
          </w:tcPr>
          <w:p w:rsidR="00F42EE5" w:rsidRDefault="00F42EE5" w:rsidP="00527D11"/>
        </w:tc>
      </w:tr>
    </w:tbl>
    <w:p w:rsidR="00F42EE5" w:rsidRDefault="00F42EE5" w:rsidP="003C0534">
      <w:pPr>
        <w:pStyle w:val="ListParagraph"/>
        <w:spacing w:line="360" w:lineRule="auto"/>
        <w:ind w:left="1440"/>
        <w:jc w:val="both"/>
      </w:pPr>
      <w:r>
        <w:tab/>
      </w:r>
    </w:p>
    <w:p w:rsidR="00F42EE5" w:rsidRDefault="00F42EE5" w:rsidP="003C0534">
      <w:pPr>
        <w:spacing w:line="360" w:lineRule="auto"/>
        <w:jc w:val="both"/>
      </w:pPr>
      <w:r>
        <w:tab/>
      </w:r>
      <w:r>
        <w:tab/>
      </w:r>
      <w:r>
        <w:tab/>
      </w:r>
      <w:r>
        <w:tab/>
      </w:r>
      <w:r>
        <w:tab/>
      </w:r>
      <w:r>
        <w:tab/>
      </w:r>
      <w:r>
        <w:tab/>
      </w:r>
      <w:r>
        <w:tab/>
      </w:r>
      <w:r>
        <w:tab/>
      </w:r>
      <w:r>
        <w:tab/>
      </w:r>
      <w:r>
        <w:tab/>
        <w:t>5 taškai</w:t>
      </w:r>
    </w:p>
    <w:p w:rsidR="00F42EE5" w:rsidRDefault="00F42EE5" w:rsidP="003C0534">
      <w:pPr>
        <w:spacing w:line="360" w:lineRule="auto"/>
        <w:ind w:left="720"/>
        <w:jc w:val="both"/>
      </w:pPr>
    </w:p>
    <w:p w:rsidR="00F42EE5" w:rsidRDefault="00F42EE5" w:rsidP="003C0534">
      <w:pPr>
        <w:pStyle w:val="ListParagraph"/>
        <w:numPr>
          <w:ilvl w:val="0"/>
          <w:numId w:val="12"/>
        </w:numPr>
        <w:spacing w:line="360" w:lineRule="auto"/>
        <w:jc w:val="both"/>
      </w:pPr>
      <w:r>
        <w:t>Kuo organizmui kenksmingas fizinio krūvio perdozavimas?</w:t>
      </w:r>
    </w:p>
    <w:p w:rsidR="00F42EE5" w:rsidRDefault="00F42EE5" w:rsidP="003C0534">
      <w:pPr>
        <w:spacing w:line="360" w:lineRule="auto"/>
        <w:ind w:left="1080"/>
        <w:jc w:val="both"/>
      </w:pPr>
      <w:r>
        <w:t>1..............................................................................................................</w:t>
      </w:r>
    </w:p>
    <w:p w:rsidR="00F42EE5" w:rsidRDefault="00F42EE5" w:rsidP="003C0534">
      <w:pPr>
        <w:spacing w:line="360" w:lineRule="auto"/>
        <w:ind w:left="1080"/>
        <w:jc w:val="both"/>
      </w:pPr>
      <w:r>
        <w:t>2.............................................................................................................</w:t>
      </w:r>
    </w:p>
    <w:p w:rsidR="00F42EE5" w:rsidRDefault="00F42EE5" w:rsidP="003C0534">
      <w:pPr>
        <w:spacing w:line="360" w:lineRule="auto"/>
        <w:ind w:left="1080"/>
        <w:jc w:val="both"/>
      </w:pPr>
      <w:r>
        <w:t>3............................................................................................................</w:t>
      </w:r>
    </w:p>
    <w:p w:rsidR="00F42EE5" w:rsidRDefault="00F42EE5" w:rsidP="003C0534">
      <w:pPr>
        <w:spacing w:line="360" w:lineRule="auto"/>
        <w:ind w:left="1080"/>
        <w:jc w:val="both"/>
      </w:pPr>
      <w:r>
        <w:t>4............................................................................................................</w:t>
      </w:r>
    </w:p>
    <w:p w:rsidR="00F42EE5" w:rsidRDefault="00F42EE5" w:rsidP="003C0534">
      <w:pPr>
        <w:spacing w:line="360" w:lineRule="auto"/>
        <w:ind w:left="1080"/>
        <w:jc w:val="both"/>
      </w:pPr>
      <w:r>
        <w:t>5............................................................................................................</w:t>
      </w:r>
    </w:p>
    <w:p w:rsidR="00F42EE5" w:rsidRDefault="00F42EE5" w:rsidP="003C0534">
      <w:pPr>
        <w:spacing w:line="360" w:lineRule="auto"/>
        <w:ind w:left="1080"/>
        <w:jc w:val="both"/>
      </w:pPr>
    </w:p>
    <w:p w:rsidR="00F42EE5" w:rsidRDefault="00F42EE5" w:rsidP="003C0534">
      <w:pPr>
        <w:spacing w:line="360" w:lineRule="auto"/>
        <w:ind w:left="1080"/>
        <w:jc w:val="both"/>
      </w:pPr>
      <w:r>
        <w:tab/>
      </w:r>
      <w:r>
        <w:tab/>
      </w:r>
      <w:r>
        <w:tab/>
      </w:r>
      <w:r>
        <w:tab/>
      </w:r>
      <w:r>
        <w:tab/>
      </w:r>
      <w:r>
        <w:tab/>
      </w:r>
      <w:r>
        <w:tab/>
      </w:r>
      <w:r>
        <w:tab/>
      </w:r>
      <w:r>
        <w:tab/>
        <w:t>3 taškai</w:t>
      </w:r>
    </w:p>
    <w:p w:rsidR="00F42EE5" w:rsidRPr="006F3855" w:rsidRDefault="00F42EE5" w:rsidP="003C0534">
      <w:pPr>
        <w:pStyle w:val="ListParagraph"/>
        <w:numPr>
          <w:ilvl w:val="0"/>
          <w:numId w:val="12"/>
        </w:numPr>
      </w:pPr>
      <w:r w:rsidRPr="006F3855">
        <w:t>Kuo organizmui</w:t>
      </w:r>
      <w:r>
        <w:t xml:space="preserve"> kenksmingas vandens trūkumas fizinio krūvio metu</w:t>
      </w:r>
      <w:r w:rsidRPr="006F3855">
        <w:t>?</w:t>
      </w:r>
    </w:p>
    <w:p w:rsidR="00F42EE5" w:rsidRDefault="00F42EE5" w:rsidP="003C0534">
      <w:pPr>
        <w:spacing w:line="360" w:lineRule="auto"/>
        <w:ind w:left="1080"/>
        <w:jc w:val="both"/>
      </w:pPr>
      <w:r>
        <w:t>1..............................................................................................................</w:t>
      </w:r>
    </w:p>
    <w:p w:rsidR="00F42EE5" w:rsidRDefault="00F42EE5" w:rsidP="003C0534">
      <w:pPr>
        <w:spacing w:line="360" w:lineRule="auto"/>
        <w:ind w:left="1080"/>
        <w:jc w:val="both"/>
      </w:pPr>
      <w:r>
        <w:t>2.............................................................................................................</w:t>
      </w:r>
    </w:p>
    <w:p w:rsidR="00F42EE5" w:rsidRDefault="00F42EE5" w:rsidP="003C0534">
      <w:pPr>
        <w:spacing w:line="360" w:lineRule="auto"/>
        <w:ind w:left="1080"/>
        <w:jc w:val="both"/>
      </w:pPr>
      <w:r>
        <w:t>3............................................................................................................</w:t>
      </w:r>
    </w:p>
    <w:p w:rsidR="00F42EE5" w:rsidRDefault="00F42EE5" w:rsidP="003C0534">
      <w:pPr>
        <w:spacing w:line="360" w:lineRule="auto"/>
        <w:ind w:left="1080"/>
        <w:jc w:val="both"/>
      </w:pPr>
      <w:r>
        <w:t>4............................................................................................................</w:t>
      </w:r>
    </w:p>
    <w:p w:rsidR="00F42EE5" w:rsidRDefault="00F42EE5" w:rsidP="003C0534">
      <w:pPr>
        <w:spacing w:line="360" w:lineRule="auto"/>
        <w:ind w:left="1080"/>
        <w:jc w:val="both"/>
      </w:pPr>
      <w:r>
        <w:t xml:space="preserve">5............................................................................................................     </w:t>
      </w:r>
    </w:p>
    <w:p w:rsidR="00F42EE5" w:rsidRDefault="00F42EE5" w:rsidP="003C0534">
      <w:pPr>
        <w:spacing w:line="360" w:lineRule="auto"/>
        <w:ind w:left="1080"/>
        <w:jc w:val="both"/>
      </w:pPr>
      <w:r>
        <w:tab/>
      </w:r>
      <w:r>
        <w:tab/>
      </w:r>
      <w:r>
        <w:tab/>
      </w:r>
      <w:r>
        <w:tab/>
      </w:r>
      <w:r>
        <w:tab/>
      </w:r>
      <w:r>
        <w:tab/>
      </w:r>
      <w:r>
        <w:tab/>
      </w:r>
      <w:r>
        <w:tab/>
      </w:r>
      <w:r>
        <w:tab/>
        <w:t>3 taškai</w:t>
      </w:r>
    </w:p>
    <w:p w:rsidR="00F42EE5" w:rsidRDefault="00F42EE5" w:rsidP="003C0534">
      <w:pPr>
        <w:pStyle w:val="ListParagraph"/>
        <w:numPr>
          <w:ilvl w:val="0"/>
          <w:numId w:val="12"/>
        </w:numPr>
        <w:spacing w:line="360" w:lineRule="auto"/>
        <w:jc w:val="both"/>
      </w:pPr>
      <w:r>
        <w:t>Kokios fizinio aktyvumo normos yra vaikams?</w:t>
      </w:r>
    </w:p>
    <w:p w:rsidR="00F42EE5" w:rsidRDefault="00F42EE5" w:rsidP="003C0534">
      <w:pPr>
        <w:spacing w:line="360" w:lineRule="auto"/>
        <w:ind w:left="1080"/>
        <w:jc w:val="both"/>
      </w:pPr>
      <w:r>
        <w:t>1. Širdies ir kraujagyslių sistemos lavinimas.............................................................</w:t>
      </w:r>
    </w:p>
    <w:p w:rsidR="00F42EE5" w:rsidRDefault="00F42EE5" w:rsidP="003C0534">
      <w:pPr>
        <w:spacing w:line="360" w:lineRule="auto"/>
        <w:ind w:left="1080"/>
        <w:jc w:val="both"/>
      </w:pPr>
      <w:r>
        <w:t>2. Kaulų ir raumenų sistemos lavinimas....................................................................</w:t>
      </w:r>
    </w:p>
    <w:p w:rsidR="00F42EE5" w:rsidRDefault="00F42EE5" w:rsidP="003C0534">
      <w:pPr>
        <w:spacing w:line="360" w:lineRule="auto"/>
        <w:ind w:left="1080"/>
        <w:jc w:val="both"/>
      </w:pPr>
      <w:r>
        <w:t>3. Lankstumo lavinimas................................................................................................</w:t>
      </w:r>
    </w:p>
    <w:p w:rsidR="00F42EE5" w:rsidRDefault="00F42EE5" w:rsidP="003C0534">
      <w:pPr>
        <w:spacing w:line="360" w:lineRule="auto"/>
        <w:ind w:left="1080"/>
        <w:jc w:val="both"/>
      </w:pPr>
      <w:r>
        <w:t>4. Jėgos lavinimas.........................................................................................................</w:t>
      </w:r>
    </w:p>
    <w:p w:rsidR="00F42EE5" w:rsidRDefault="00F42EE5" w:rsidP="003C0534">
      <w:pPr>
        <w:spacing w:line="360" w:lineRule="auto"/>
        <w:ind w:left="720"/>
        <w:jc w:val="both"/>
      </w:pPr>
      <w:r>
        <w:tab/>
      </w:r>
      <w:r>
        <w:tab/>
      </w:r>
      <w:r>
        <w:tab/>
      </w:r>
      <w:r>
        <w:tab/>
      </w:r>
      <w:r>
        <w:tab/>
      </w:r>
      <w:r>
        <w:tab/>
      </w:r>
      <w:r>
        <w:tab/>
      </w:r>
      <w:r>
        <w:tab/>
      </w:r>
      <w:r>
        <w:tab/>
        <w:t>3 taškai</w:t>
      </w:r>
    </w:p>
    <w:p w:rsidR="00F42EE5" w:rsidRDefault="00F42EE5" w:rsidP="003C0534">
      <w:pPr>
        <w:spacing w:line="360" w:lineRule="auto"/>
        <w:ind w:left="720"/>
        <w:jc w:val="both"/>
      </w:pPr>
      <w:r>
        <w:t>Atsakymai</w:t>
      </w:r>
    </w:p>
    <w:tbl>
      <w:tblPr>
        <w:tblW w:w="910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278"/>
        <w:gridCol w:w="4320"/>
        <w:gridCol w:w="3510"/>
      </w:tblGrid>
      <w:tr w:rsidR="00F42EE5" w:rsidTr="000D3348">
        <w:tc>
          <w:tcPr>
            <w:tcW w:w="1278" w:type="dxa"/>
          </w:tcPr>
          <w:p w:rsidR="00F42EE5" w:rsidRPr="000D3348" w:rsidRDefault="00F42EE5" w:rsidP="000D3348">
            <w:pPr>
              <w:spacing w:line="360" w:lineRule="auto"/>
              <w:jc w:val="center"/>
            </w:pPr>
            <w:r w:rsidRPr="000D3348">
              <w:rPr>
                <w:sz w:val="22"/>
                <w:szCs w:val="22"/>
              </w:rPr>
              <w:t>Užd. nr.</w:t>
            </w:r>
          </w:p>
        </w:tc>
        <w:tc>
          <w:tcPr>
            <w:tcW w:w="4320" w:type="dxa"/>
          </w:tcPr>
          <w:p w:rsidR="00F42EE5" w:rsidRPr="000D3348" w:rsidRDefault="00F42EE5" w:rsidP="000D3348">
            <w:pPr>
              <w:spacing w:line="360" w:lineRule="auto"/>
              <w:jc w:val="center"/>
            </w:pPr>
            <w:r w:rsidRPr="000D3348">
              <w:rPr>
                <w:sz w:val="22"/>
                <w:szCs w:val="22"/>
              </w:rPr>
              <w:t xml:space="preserve">Atsakymas </w:t>
            </w:r>
          </w:p>
        </w:tc>
        <w:tc>
          <w:tcPr>
            <w:tcW w:w="3510" w:type="dxa"/>
          </w:tcPr>
          <w:p w:rsidR="00F42EE5" w:rsidRPr="000D3348" w:rsidRDefault="00F42EE5" w:rsidP="000D3348">
            <w:pPr>
              <w:spacing w:line="360" w:lineRule="auto"/>
              <w:jc w:val="center"/>
            </w:pPr>
            <w:r w:rsidRPr="000D3348">
              <w:rPr>
                <w:sz w:val="22"/>
                <w:szCs w:val="22"/>
              </w:rPr>
              <w:t>Taškai</w:t>
            </w:r>
          </w:p>
        </w:tc>
      </w:tr>
      <w:tr w:rsidR="00F42EE5" w:rsidTr="000D3348">
        <w:tc>
          <w:tcPr>
            <w:tcW w:w="1278" w:type="dxa"/>
          </w:tcPr>
          <w:p w:rsidR="00F42EE5" w:rsidRPr="000D3348" w:rsidRDefault="00F42EE5" w:rsidP="000D3348">
            <w:pPr>
              <w:pStyle w:val="ListParagraph"/>
              <w:numPr>
                <w:ilvl w:val="0"/>
                <w:numId w:val="14"/>
              </w:numPr>
              <w:jc w:val="both"/>
            </w:pPr>
          </w:p>
        </w:tc>
        <w:tc>
          <w:tcPr>
            <w:tcW w:w="4320" w:type="dxa"/>
          </w:tcPr>
          <w:p w:rsidR="00F42EE5" w:rsidRPr="000D3348" w:rsidRDefault="00F42EE5" w:rsidP="000D3348">
            <w:pPr>
              <w:jc w:val="both"/>
            </w:pPr>
            <w:r w:rsidRPr="000D3348">
              <w:rPr>
                <w:sz w:val="22"/>
                <w:szCs w:val="22"/>
              </w:rPr>
              <w:t>Teisingai fizinio aktyvumo piramidėje įrašyti atsakymai</w:t>
            </w:r>
          </w:p>
        </w:tc>
        <w:tc>
          <w:tcPr>
            <w:tcW w:w="3510" w:type="dxa"/>
          </w:tcPr>
          <w:p w:rsidR="00F42EE5" w:rsidRPr="000D3348" w:rsidRDefault="00F42EE5" w:rsidP="000D3348">
            <w:pPr>
              <w:jc w:val="both"/>
            </w:pPr>
            <w:r w:rsidRPr="000D3348">
              <w:rPr>
                <w:sz w:val="22"/>
                <w:szCs w:val="22"/>
              </w:rPr>
              <w:t>6 teisingi atsakymai – 3 taškai</w:t>
            </w:r>
          </w:p>
          <w:p w:rsidR="00F42EE5" w:rsidRPr="000D3348" w:rsidRDefault="00F42EE5" w:rsidP="000D3348">
            <w:pPr>
              <w:jc w:val="both"/>
            </w:pPr>
            <w:r w:rsidRPr="000D3348">
              <w:rPr>
                <w:sz w:val="22"/>
                <w:szCs w:val="22"/>
              </w:rPr>
              <w:t>4-5 teisingi atsakymai -2 taškai</w:t>
            </w:r>
          </w:p>
          <w:p w:rsidR="00F42EE5" w:rsidRPr="000D3348" w:rsidRDefault="00F42EE5" w:rsidP="000D3348">
            <w:pPr>
              <w:jc w:val="both"/>
            </w:pPr>
            <w:r w:rsidRPr="000D3348">
              <w:rPr>
                <w:sz w:val="22"/>
                <w:szCs w:val="22"/>
              </w:rPr>
              <w:t>1-3 teisingi atsakymai – 1 taškas</w:t>
            </w:r>
          </w:p>
        </w:tc>
      </w:tr>
      <w:tr w:rsidR="00F42EE5" w:rsidTr="000D3348">
        <w:tc>
          <w:tcPr>
            <w:tcW w:w="1278" w:type="dxa"/>
          </w:tcPr>
          <w:p w:rsidR="00F42EE5" w:rsidRPr="000D3348" w:rsidRDefault="00F42EE5" w:rsidP="000D3348">
            <w:pPr>
              <w:pStyle w:val="ListParagraph"/>
              <w:numPr>
                <w:ilvl w:val="0"/>
                <w:numId w:val="14"/>
              </w:numPr>
              <w:jc w:val="both"/>
            </w:pPr>
          </w:p>
        </w:tc>
        <w:tc>
          <w:tcPr>
            <w:tcW w:w="4320" w:type="dxa"/>
          </w:tcPr>
          <w:p w:rsidR="00F42EE5" w:rsidRPr="000D3348" w:rsidRDefault="00F42EE5" w:rsidP="000D3348">
            <w:pPr>
              <w:jc w:val="both"/>
            </w:pPr>
            <w:r w:rsidRPr="000D3348">
              <w:rPr>
                <w:sz w:val="22"/>
                <w:szCs w:val="22"/>
              </w:rPr>
              <w:t>Teisingai nurodyti atsakymai</w:t>
            </w:r>
          </w:p>
        </w:tc>
        <w:tc>
          <w:tcPr>
            <w:tcW w:w="3510" w:type="dxa"/>
          </w:tcPr>
          <w:p w:rsidR="00F42EE5" w:rsidRPr="000D3348" w:rsidRDefault="00F42EE5" w:rsidP="000D3348">
            <w:pPr>
              <w:jc w:val="both"/>
            </w:pPr>
            <w:r w:rsidRPr="000D3348">
              <w:rPr>
                <w:sz w:val="22"/>
                <w:szCs w:val="22"/>
              </w:rPr>
              <w:t>4-5 teisingi atsakymai – 2 taškai</w:t>
            </w:r>
          </w:p>
          <w:p w:rsidR="00F42EE5" w:rsidRPr="000D3348" w:rsidRDefault="00F42EE5" w:rsidP="000D3348">
            <w:pPr>
              <w:jc w:val="both"/>
            </w:pPr>
            <w:r w:rsidRPr="000D3348">
              <w:rPr>
                <w:sz w:val="22"/>
                <w:szCs w:val="22"/>
              </w:rPr>
              <w:t>1-3 teisingi atsakymai – 1 taškas</w:t>
            </w:r>
          </w:p>
        </w:tc>
      </w:tr>
      <w:tr w:rsidR="00F42EE5" w:rsidTr="000D3348">
        <w:tc>
          <w:tcPr>
            <w:tcW w:w="1278" w:type="dxa"/>
          </w:tcPr>
          <w:p w:rsidR="00F42EE5" w:rsidRPr="000D3348" w:rsidRDefault="00F42EE5" w:rsidP="000D3348">
            <w:pPr>
              <w:pStyle w:val="ListParagraph"/>
              <w:numPr>
                <w:ilvl w:val="0"/>
                <w:numId w:val="14"/>
              </w:numPr>
              <w:jc w:val="both"/>
            </w:pPr>
          </w:p>
        </w:tc>
        <w:tc>
          <w:tcPr>
            <w:tcW w:w="4320" w:type="dxa"/>
          </w:tcPr>
          <w:p w:rsidR="00F42EE5" w:rsidRPr="000D3348" w:rsidRDefault="00F42EE5" w:rsidP="000D3348">
            <w:pPr>
              <w:jc w:val="both"/>
            </w:pPr>
            <w:r w:rsidRPr="000D3348">
              <w:rPr>
                <w:sz w:val="22"/>
                <w:szCs w:val="22"/>
              </w:rPr>
              <w:t xml:space="preserve">Teisingai nurodyti atsakymai </w:t>
            </w:r>
          </w:p>
        </w:tc>
        <w:tc>
          <w:tcPr>
            <w:tcW w:w="3510" w:type="dxa"/>
          </w:tcPr>
          <w:p w:rsidR="00F42EE5" w:rsidRPr="000D3348" w:rsidRDefault="00F42EE5" w:rsidP="000D3348">
            <w:pPr>
              <w:jc w:val="both"/>
            </w:pPr>
            <w:r w:rsidRPr="000D3348">
              <w:rPr>
                <w:sz w:val="22"/>
                <w:szCs w:val="22"/>
              </w:rPr>
              <w:t>3 teisingi atsakymai – 3 taškai</w:t>
            </w:r>
          </w:p>
          <w:p w:rsidR="00F42EE5" w:rsidRPr="000D3348" w:rsidRDefault="00F42EE5" w:rsidP="000D3348">
            <w:pPr>
              <w:jc w:val="both"/>
            </w:pPr>
            <w:r w:rsidRPr="000D3348">
              <w:rPr>
                <w:sz w:val="22"/>
                <w:szCs w:val="22"/>
              </w:rPr>
              <w:t>2 teisingi atsakymai – 2 taškai</w:t>
            </w:r>
          </w:p>
          <w:p w:rsidR="00F42EE5" w:rsidRPr="000D3348" w:rsidRDefault="00F42EE5" w:rsidP="000D3348">
            <w:pPr>
              <w:jc w:val="both"/>
            </w:pPr>
            <w:r w:rsidRPr="000D3348">
              <w:rPr>
                <w:sz w:val="22"/>
                <w:szCs w:val="22"/>
              </w:rPr>
              <w:t>1 teisingas atsakymas – 1 taškas</w:t>
            </w:r>
          </w:p>
        </w:tc>
      </w:tr>
      <w:tr w:rsidR="00F42EE5" w:rsidTr="000D3348">
        <w:tc>
          <w:tcPr>
            <w:tcW w:w="1278" w:type="dxa"/>
          </w:tcPr>
          <w:p w:rsidR="00F42EE5" w:rsidRPr="000D3348" w:rsidRDefault="00F42EE5" w:rsidP="000D3348">
            <w:pPr>
              <w:pStyle w:val="ListParagraph"/>
              <w:numPr>
                <w:ilvl w:val="0"/>
                <w:numId w:val="14"/>
              </w:numPr>
              <w:jc w:val="both"/>
            </w:pPr>
          </w:p>
        </w:tc>
        <w:tc>
          <w:tcPr>
            <w:tcW w:w="4320" w:type="dxa"/>
          </w:tcPr>
          <w:p w:rsidR="00F42EE5" w:rsidRPr="000D3348" w:rsidRDefault="00F42EE5" w:rsidP="000D3348">
            <w:pPr>
              <w:jc w:val="both"/>
            </w:pPr>
            <w:r w:rsidRPr="000D3348">
              <w:rPr>
                <w:sz w:val="22"/>
                <w:szCs w:val="22"/>
              </w:rPr>
              <w:t>Teisingai nurodyti atsakymai</w:t>
            </w:r>
          </w:p>
        </w:tc>
        <w:tc>
          <w:tcPr>
            <w:tcW w:w="3510" w:type="dxa"/>
          </w:tcPr>
          <w:p w:rsidR="00F42EE5" w:rsidRPr="000D3348" w:rsidRDefault="00F42EE5" w:rsidP="000D3348">
            <w:pPr>
              <w:jc w:val="both"/>
            </w:pPr>
            <w:r w:rsidRPr="000D3348">
              <w:rPr>
                <w:sz w:val="22"/>
                <w:szCs w:val="22"/>
              </w:rPr>
              <w:t>5 teisingi atsakymai – 3 taškai</w:t>
            </w:r>
          </w:p>
          <w:p w:rsidR="00F42EE5" w:rsidRPr="000D3348" w:rsidRDefault="00F42EE5" w:rsidP="000D3348">
            <w:pPr>
              <w:jc w:val="both"/>
            </w:pPr>
            <w:r w:rsidRPr="000D3348">
              <w:rPr>
                <w:sz w:val="22"/>
                <w:szCs w:val="22"/>
              </w:rPr>
              <w:t>3-4 teisingi atsakymai -2 taškai</w:t>
            </w:r>
          </w:p>
          <w:p w:rsidR="00F42EE5" w:rsidRPr="000D3348" w:rsidRDefault="00F42EE5" w:rsidP="000D3348">
            <w:pPr>
              <w:jc w:val="both"/>
            </w:pPr>
            <w:r w:rsidRPr="000D3348">
              <w:rPr>
                <w:sz w:val="22"/>
                <w:szCs w:val="22"/>
              </w:rPr>
              <w:t>1-2 teisingi atsakymai – 1 taškas</w:t>
            </w:r>
          </w:p>
        </w:tc>
      </w:tr>
      <w:tr w:rsidR="00F42EE5" w:rsidTr="000D3348">
        <w:tc>
          <w:tcPr>
            <w:tcW w:w="1278" w:type="dxa"/>
          </w:tcPr>
          <w:p w:rsidR="00F42EE5" w:rsidRPr="000D3348" w:rsidRDefault="00F42EE5" w:rsidP="000D3348">
            <w:pPr>
              <w:pStyle w:val="ListParagraph"/>
              <w:numPr>
                <w:ilvl w:val="0"/>
                <w:numId w:val="14"/>
              </w:numPr>
              <w:jc w:val="both"/>
            </w:pPr>
          </w:p>
        </w:tc>
        <w:tc>
          <w:tcPr>
            <w:tcW w:w="4320" w:type="dxa"/>
          </w:tcPr>
          <w:p w:rsidR="00F42EE5" w:rsidRPr="000D3348" w:rsidRDefault="00F42EE5" w:rsidP="000D3348">
            <w:pPr>
              <w:jc w:val="both"/>
            </w:pPr>
            <w:r w:rsidRPr="000D3348">
              <w:rPr>
                <w:sz w:val="22"/>
                <w:szCs w:val="22"/>
              </w:rPr>
              <w:t>Teisingai nurodyti atsakymai</w:t>
            </w:r>
          </w:p>
        </w:tc>
        <w:tc>
          <w:tcPr>
            <w:tcW w:w="3510" w:type="dxa"/>
          </w:tcPr>
          <w:p w:rsidR="00F42EE5" w:rsidRPr="000D3348" w:rsidRDefault="00F42EE5" w:rsidP="000D3348">
            <w:pPr>
              <w:jc w:val="both"/>
            </w:pPr>
            <w:r w:rsidRPr="000D3348">
              <w:rPr>
                <w:sz w:val="22"/>
                <w:szCs w:val="22"/>
              </w:rPr>
              <w:t>2 teisingi atsakymai – 2 taškai</w:t>
            </w:r>
          </w:p>
          <w:p w:rsidR="00F42EE5" w:rsidRPr="000D3348" w:rsidRDefault="00F42EE5" w:rsidP="000D3348">
            <w:pPr>
              <w:jc w:val="both"/>
            </w:pPr>
            <w:r w:rsidRPr="000D3348">
              <w:rPr>
                <w:sz w:val="22"/>
                <w:szCs w:val="22"/>
              </w:rPr>
              <w:t>1 teisingas atsakymas – 1 taškas</w:t>
            </w:r>
          </w:p>
        </w:tc>
      </w:tr>
      <w:tr w:rsidR="00F42EE5" w:rsidTr="000D3348">
        <w:tc>
          <w:tcPr>
            <w:tcW w:w="1278" w:type="dxa"/>
          </w:tcPr>
          <w:p w:rsidR="00F42EE5" w:rsidRPr="000D3348" w:rsidRDefault="00F42EE5" w:rsidP="000D3348">
            <w:pPr>
              <w:pStyle w:val="ListParagraph"/>
              <w:numPr>
                <w:ilvl w:val="0"/>
                <w:numId w:val="14"/>
              </w:numPr>
              <w:jc w:val="both"/>
            </w:pPr>
          </w:p>
        </w:tc>
        <w:tc>
          <w:tcPr>
            <w:tcW w:w="4320" w:type="dxa"/>
          </w:tcPr>
          <w:p w:rsidR="00F42EE5" w:rsidRPr="000D3348" w:rsidRDefault="00F42EE5" w:rsidP="000D3348">
            <w:pPr>
              <w:jc w:val="both"/>
            </w:pPr>
            <w:r w:rsidRPr="000D3348">
              <w:rPr>
                <w:sz w:val="22"/>
                <w:szCs w:val="22"/>
              </w:rPr>
              <w:t>Teisingai nurodyti atsakymai</w:t>
            </w:r>
          </w:p>
        </w:tc>
        <w:tc>
          <w:tcPr>
            <w:tcW w:w="3510" w:type="dxa"/>
          </w:tcPr>
          <w:p w:rsidR="00F42EE5" w:rsidRPr="000D3348" w:rsidRDefault="00F42EE5" w:rsidP="000D3348">
            <w:pPr>
              <w:jc w:val="both"/>
            </w:pPr>
            <w:r w:rsidRPr="000D3348">
              <w:rPr>
                <w:sz w:val="22"/>
                <w:szCs w:val="22"/>
              </w:rPr>
              <w:t>14 teisingų atsakymų – 5 taškai</w:t>
            </w:r>
          </w:p>
          <w:p w:rsidR="00F42EE5" w:rsidRPr="000D3348" w:rsidRDefault="00F42EE5" w:rsidP="000D3348">
            <w:pPr>
              <w:jc w:val="both"/>
            </w:pPr>
            <w:r w:rsidRPr="000D3348">
              <w:rPr>
                <w:sz w:val="22"/>
                <w:szCs w:val="22"/>
              </w:rPr>
              <w:t>10-13 teisingų atsakymų – 4 taškai</w:t>
            </w:r>
          </w:p>
          <w:p w:rsidR="00F42EE5" w:rsidRPr="000D3348" w:rsidRDefault="00F42EE5" w:rsidP="000D3348">
            <w:pPr>
              <w:jc w:val="both"/>
            </w:pPr>
            <w:r w:rsidRPr="000D3348">
              <w:rPr>
                <w:sz w:val="22"/>
                <w:szCs w:val="22"/>
              </w:rPr>
              <w:t>7-9 teisingi atsakymai – 3 taškai</w:t>
            </w:r>
          </w:p>
          <w:p w:rsidR="00F42EE5" w:rsidRPr="000D3348" w:rsidRDefault="00F42EE5" w:rsidP="000D3348">
            <w:pPr>
              <w:jc w:val="both"/>
            </w:pPr>
            <w:r w:rsidRPr="000D3348">
              <w:rPr>
                <w:sz w:val="22"/>
                <w:szCs w:val="22"/>
              </w:rPr>
              <w:t>4-6 teisingi atsakymai – 2 taškai</w:t>
            </w:r>
          </w:p>
          <w:p w:rsidR="00F42EE5" w:rsidRPr="000D3348" w:rsidRDefault="00F42EE5" w:rsidP="000D3348">
            <w:pPr>
              <w:jc w:val="both"/>
            </w:pPr>
            <w:r w:rsidRPr="000D3348">
              <w:rPr>
                <w:sz w:val="22"/>
                <w:szCs w:val="22"/>
              </w:rPr>
              <w:t>1-3 teisingi atsakymai – 1 taškas</w:t>
            </w:r>
          </w:p>
        </w:tc>
      </w:tr>
      <w:tr w:rsidR="00F42EE5" w:rsidTr="000D3348">
        <w:tc>
          <w:tcPr>
            <w:tcW w:w="1278" w:type="dxa"/>
          </w:tcPr>
          <w:p w:rsidR="00F42EE5" w:rsidRPr="000D3348" w:rsidRDefault="00F42EE5" w:rsidP="000D3348">
            <w:pPr>
              <w:pStyle w:val="ListParagraph"/>
              <w:numPr>
                <w:ilvl w:val="0"/>
                <w:numId w:val="14"/>
              </w:numPr>
              <w:jc w:val="both"/>
            </w:pPr>
          </w:p>
        </w:tc>
        <w:tc>
          <w:tcPr>
            <w:tcW w:w="4320" w:type="dxa"/>
          </w:tcPr>
          <w:p w:rsidR="00F42EE5" w:rsidRPr="000D3348" w:rsidRDefault="00F42EE5" w:rsidP="000D3348">
            <w:pPr>
              <w:jc w:val="both"/>
            </w:pPr>
            <w:r w:rsidRPr="000D3348">
              <w:rPr>
                <w:sz w:val="22"/>
                <w:szCs w:val="22"/>
              </w:rPr>
              <w:t>Teisingai nurodyti atsakymai</w:t>
            </w:r>
          </w:p>
        </w:tc>
        <w:tc>
          <w:tcPr>
            <w:tcW w:w="3510" w:type="dxa"/>
          </w:tcPr>
          <w:p w:rsidR="00F42EE5" w:rsidRPr="000D3348" w:rsidRDefault="00F42EE5" w:rsidP="000D3348">
            <w:pPr>
              <w:jc w:val="both"/>
            </w:pPr>
            <w:r w:rsidRPr="000D3348">
              <w:rPr>
                <w:sz w:val="22"/>
                <w:szCs w:val="22"/>
              </w:rPr>
              <w:t>5 teisingi atsakymai – 3 taškai</w:t>
            </w:r>
          </w:p>
          <w:p w:rsidR="00F42EE5" w:rsidRPr="000D3348" w:rsidRDefault="00F42EE5" w:rsidP="000D3348">
            <w:pPr>
              <w:jc w:val="both"/>
            </w:pPr>
            <w:r w:rsidRPr="000D3348">
              <w:rPr>
                <w:sz w:val="22"/>
                <w:szCs w:val="22"/>
              </w:rPr>
              <w:t>3-4 teisingi atsakymai -2 taškai</w:t>
            </w:r>
          </w:p>
          <w:p w:rsidR="00F42EE5" w:rsidRPr="000D3348" w:rsidRDefault="00F42EE5" w:rsidP="000D3348">
            <w:pPr>
              <w:jc w:val="both"/>
            </w:pPr>
            <w:r w:rsidRPr="000D3348">
              <w:rPr>
                <w:sz w:val="22"/>
                <w:szCs w:val="22"/>
              </w:rPr>
              <w:t>1-2 teisingi atsakymai – 1 taškas</w:t>
            </w:r>
          </w:p>
        </w:tc>
      </w:tr>
      <w:tr w:rsidR="00F42EE5" w:rsidTr="000D3348">
        <w:tc>
          <w:tcPr>
            <w:tcW w:w="1278" w:type="dxa"/>
          </w:tcPr>
          <w:p w:rsidR="00F42EE5" w:rsidRPr="000D3348" w:rsidRDefault="00F42EE5" w:rsidP="000D3348">
            <w:pPr>
              <w:pStyle w:val="ListParagraph"/>
              <w:numPr>
                <w:ilvl w:val="0"/>
                <w:numId w:val="14"/>
              </w:numPr>
              <w:jc w:val="both"/>
            </w:pPr>
          </w:p>
        </w:tc>
        <w:tc>
          <w:tcPr>
            <w:tcW w:w="4320" w:type="dxa"/>
          </w:tcPr>
          <w:p w:rsidR="00F42EE5" w:rsidRPr="000D3348" w:rsidRDefault="00F42EE5" w:rsidP="000D3348">
            <w:pPr>
              <w:jc w:val="both"/>
            </w:pPr>
            <w:r w:rsidRPr="000D3348">
              <w:rPr>
                <w:sz w:val="22"/>
                <w:szCs w:val="22"/>
              </w:rPr>
              <w:t>Teisingai nurodyti atsakymai</w:t>
            </w:r>
          </w:p>
        </w:tc>
        <w:tc>
          <w:tcPr>
            <w:tcW w:w="3510" w:type="dxa"/>
          </w:tcPr>
          <w:p w:rsidR="00F42EE5" w:rsidRPr="000D3348" w:rsidRDefault="00F42EE5" w:rsidP="000D3348">
            <w:pPr>
              <w:jc w:val="both"/>
            </w:pPr>
            <w:r w:rsidRPr="000D3348">
              <w:rPr>
                <w:sz w:val="22"/>
                <w:szCs w:val="22"/>
              </w:rPr>
              <w:t>5 teisingi atsakymai – 3 taškai</w:t>
            </w:r>
          </w:p>
          <w:p w:rsidR="00F42EE5" w:rsidRPr="000D3348" w:rsidRDefault="00F42EE5" w:rsidP="000D3348">
            <w:pPr>
              <w:jc w:val="both"/>
            </w:pPr>
            <w:r w:rsidRPr="000D3348">
              <w:rPr>
                <w:sz w:val="22"/>
                <w:szCs w:val="22"/>
              </w:rPr>
              <w:t>3-4 teisingi atsakymai -2 taškai</w:t>
            </w:r>
          </w:p>
          <w:p w:rsidR="00F42EE5" w:rsidRPr="000D3348" w:rsidRDefault="00F42EE5" w:rsidP="000D3348">
            <w:pPr>
              <w:jc w:val="both"/>
            </w:pPr>
            <w:r w:rsidRPr="000D3348">
              <w:rPr>
                <w:sz w:val="22"/>
                <w:szCs w:val="22"/>
              </w:rPr>
              <w:t>1-2 teisingi atsakymai – 1 taškas</w:t>
            </w:r>
          </w:p>
        </w:tc>
      </w:tr>
      <w:tr w:rsidR="00F42EE5" w:rsidTr="000D3348">
        <w:tc>
          <w:tcPr>
            <w:tcW w:w="1278" w:type="dxa"/>
          </w:tcPr>
          <w:p w:rsidR="00F42EE5" w:rsidRPr="000D3348" w:rsidRDefault="00F42EE5" w:rsidP="000D3348">
            <w:pPr>
              <w:pStyle w:val="ListParagraph"/>
              <w:numPr>
                <w:ilvl w:val="0"/>
                <w:numId w:val="14"/>
              </w:numPr>
              <w:jc w:val="both"/>
            </w:pPr>
          </w:p>
        </w:tc>
        <w:tc>
          <w:tcPr>
            <w:tcW w:w="4320" w:type="dxa"/>
          </w:tcPr>
          <w:p w:rsidR="00F42EE5" w:rsidRPr="000D3348" w:rsidRDefault="00F42EE5" w:rsidP="000D3348">
            <w:pPr>
              <w:jc w:val="both"/>
            </w:pPr>
            <w:r w:rsidRPr="000D3348">
              <w:rPr>
                <w:sz w:val="22"/>
                <w:szCs w:val="22"/>
              </w:rPr>
              <w:t>Teisingai nurodyti atsakymai</w:t>
            </w:r>
          </w:p>
        </w:tc>
        <w:tc>
          <w:tcPr>
            <w:tcW w:w="3510" w:type="dxa"/>
          </w:tcPr>
          <w:p w:rsidR="00F42EE5" w:rsidRPr="000D3348" w:rsidRDefault="00F42EE5" w:rsidP="000D3348">
            <w:pPr>
              <w:jc w:val="both"/>
            </w:pPr>
            <w:r w:rsidRPr="000D3348">
              <w:rPr>
                <w:sz w:val="22"/>
                <w:szCs w:val="22"/>
              </w:rPr>
              <w:t>4 teisingi atsakymai – 3 taškai</w:t>
            </w:r>
          </w:p>
          <w:p w:rsidR="00F42EE5" w:rsidRPr="000D3348" w:rsidRDefault="00F42EE5" w:rsidP="000D3348">
            <w:pPr>
              <w:jc w:val="both"/>
            </w:pPr>
            <w:r w:rsidRPr="000D3348">
              <w:rPr>
                <w:sz w:val="22"/>
                <w:szCs w:val="22"/>
              </w:rPr>
              <w:t>1-3 teisingi atsakymai -2 taškai</w:t>
            </w:r>
          </w:p>
          <w:p w:rsidR="00F42EE5" w:rsidRPr="000D3348" w:rsidRDefault="00F42EE5" w:rsidP="000D3348">
            <w:pPr>
              <w:jc w:val="both"/>
            </w:pPr>
            <w:r w:rsidRPr="000D3348">
              <w:rPr>
                <w:sz w:val="22"/>
                <w:szCs w:val="22"/>
              </w:rPr>
              <w:t>1-2 teisingi atsakymai – 1 taškas</w:t>
            </w:r>
          </w:p>
        </w:tc>
      </w:tr>
      <w:tr w:rsidR="00F42EE5" w:rsidTr="000D3348">
        <w:tc>
          <w:tcPr>
            <w:tcW w:w="1278" w:type="dxa"/>
          </w:tcPr>
          <w:p w:rsidR="00F42EE5" w:rsidRPr="000D3348" w:rsidRDefault="00F42EE5" w:rsidP="000D3348">
            <w:pPr>
              <w:jc w:val="both"/>
            </w:pPr>
          </w:p>
        </w:tc>
        <w:tc>
          <w:tcPr>
            <w:tcW w:w="4320" w:type="dxa"/>
          </w:tcPr>
          <w:p w:rsidR="00F42EE5" w:rsidRPr="000D3348" w:rsidRDefault="00F42EE5" w:rsidP="000D3348">
            <w:pPr>
              <w:jc w:val="both"/>
            </w:pPr>
          </w:p>
        </w:tc>
        <w:tc>
          <w:tcPr>
            <w:tcW w:w="3510" w:type="dxa"/>
          </w:tcPr>
          <w:p w:rsidR="00F42EE5" w:rsidRPr="000D3348" w:rsidRDefault="00F42EE5" w:rsidP="000D3348">
            <w:pPr>
              <w:jc w:val="both"/>
            </w:pPr>
            <w:r w:rsidRPr="000D3348">
              <w:rPr>
                <w:sz w:val="22"/>
                <w:szCs w:val="22"/>
              </w:rPr>
              <w:t>Iš viso – 27 taškai</w:t>
            </w:r>
          </w:p>
        </w:tc>
      </w:tr>
    </w:tbl>
    <w:p w:rsidR="00F42EE5" w:rsidRDefault="00F42EE5" w:rsidP="003C0534">
      <w:pPr>
        <w:spacing w:line="360" w:lineRule="auto"/>
        <w:ind w:left="720"/>
        <w:jc w:val="both"/>
      </w:pPr>
    </w:p>
    <w:p w:rsidR="00F42EE5" w:rsidRDefault="00F42EE5" w:rsidP="003C0534">
      <w:pPr>
        <w:spacing w:line="360" w:lineRule="auto"/>
        <w:ind w:left="720"/>
        <w:jc w:val="both"/>
      </w:pPr>
      <w:r>
        <w:t>Įvertinimo lentelė</w:t>
      </w: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32"/>
        <w:gridCol w:w="997"/>
        <w:gridCol w:w="997"/>
        <w:gridCol w:w="1066"/>
        <w:gridCol w:w="1066"/>
        <w:gridCol w:w="1066"/>
        <w:gridCol w:w="1177"/>
        <w:gridCol w:w="1177"/>
      </w:tblGrid>
      <w:tr w:rsidR="00F42EE5" w:rsidTr="000D3348">
        <w:tc>
          <w:tcPr>
            <w:tcW w:w="1832" w:type="dxa"/>
          </w:tcPr>
          <w:p w:rsidR="00F42EE5" w:rsidRPr="000D3348" w:rsidRDefault="00F42EE5" w:rsidP="000D3348">
            <w:pPr>
              <w:spacing w:line="360" w:lineRule="auto"/>
              <w:jc w:val="both"/>
            </w:pPr>
            <w:r w:rsidRPr="000D3348">
              <w:rPr>
                <w:sz w:val="22"/>
                <w:szCs w:val="22"/>
              </w:rPr>
              <w:t>Taškų skaičius</w:t>
            </w:r>
          </w:p>
        </w:tc>
        <w:tc>
          <w:tcPr>
            <w:tcW w:w="997" w:type="dxa"/>
          </w:tcPr>
          <w:p w:rsidR="00F42EE5" w:rsidRPr="000D3348" w:rsidRDefault="00F42EE5" w:rsidP="000D3348">
            <w:pPr>
              <w:spacing w:line="360" w:lineRule="auto"/>
              <w:jc w:val="both"/>
            </w:pPr>
            <w:r w:rsidRPr="000D3348">
              <w:rPr>
                <w:sz w:val="22"/>
                <w:szCs w:val="22"/>
              </w:rPr>
              <w:t>8-9</w:t>
            </w:r>
          </w:p>
        </w:tc>
        <w:tc>
          <w:tcPr>
            <w:tcW w:w="997" w:type="dxa"/>
          </w:tcPr>
          <w:p w:rsidR="00F42EE5" w:rsidRPr="000D3348" w:rsidRDefault="00F42EE5" w:rsidP="000D3348">
            <w:pPr>
              <w:spacing w:line="360" w:lineRule="auto"/>
              <w:jc w:val="both"/>
            </w:pPr>
            <w:r w:rsidRPr="000D3348">
              <w:rPr>
                <w:sz w:val="22"/>
                <w:szCs w:val="22"/>
              </w:rPr>
              <w:t>10-13</w:t>
            </w:r>
          </w:p>
        </w:tc>
        <w:tc>
          <w:tcPr>
            <w:tcW w:w="1066" w:type="dxa"/>
          </w:tcPr>
          <w:p w:rsidR="00F42EE5" w:rsidRPr="000D3348" w:rsidRDefault="00F42EE5" w:rsidP="000D3348">
            <w:pPr>
              <w:spacing w:line="360" w:lineRule="auto"/>
              <w:jc w:val="both"/>
            </w:pPr>
            <w:r w:rsidRPr="000D3348">
              <w:rPr>
                <w:sz w:val="22"/>
                <w:szCs w:val="22"/>
              </w:rPr>
              <w:t>13-17</w:t>
            </w:r>
          </w:p>
        </w:tc>
        <w:tc>
          <w:tcPr>
            <w:tcW w:w="1066" w:type="dxa"/>
          </w:tcPr>
          <w:p w:rsidR="00F42EE5" w:rsidRPr="000D3348" w:rsidRDefault="00F42EE5" w:rsidP="000D3348">
            <w:pPr>
              <w:spacing w:line="360" w:lineRule="auto"/>
              <w:jc w:val="both"/>
            </w:pPr>
            <w:r w:rsidRPr="000D3348">
              <w:rPr>
                <w:sz w:val="22"/>
                <w:szCs w:val="22"/>
              </w:rPr>
              <w:t>18-22</w:t>
            </w:r>
          </w:p>
        </w:tc>
        <w:tc>
          <w:tcPr>
            <w:tcW w:w="1066" w:type="dxa"/>
          </w:tcPr>
          <w:p w:rsidR="00F42EE5" w:rsidRPr="000D3348" w:rsidRDefault="00F42EE5" w:rsidP="000D3348">
            <w:pPr>
              <w:spacing w:line="360" w:lineRule="auto"/>
              <w:jc w:val="both"/>
            </w:pPr>
            <w:r w:rsidRPr="000D3348">
              <w:rPr>
                <w:sz w:val="22"/>
                <w:szCs w:val="22"/>
              </w:rPr>
              <w:t>23-27</w:t>
            </w:r>
          </w:p>
        </w:tc>
        <w:tc>
          <w:tcPr>
            <w:tcW w:w="1177" w:type="dxa"/>
          </w:tcPr>
          <w:p w:rsidR="00F42EE5" w:rsidRPr="000D3348" w:rsidRDefault="00F42EE5" w:rsidP="000D3348">
            <w:pPr>
              <w:spacing w:line="360" w:lineRule="auto"/>
              <w:jc w:val="both"/>
            </w:pPr>
            <w:r w:rsidRPr="000D3348">
              <w:rPr>
                <w:sz w:val="22"/>
                <w:szCs w:val="22"/>
              </w:rPr>
              <w:t>28-32</w:t>
            </w:r>
          </w:p>
        </w:tc>
        <w:tc>
          <w:tcPr>
            <w:tcW w:w="1177" w:type="dxa"/>
          </w:tcPr>
          <w:p w:rsidR="00F42EE5" w:rsidRPr="000D3348" w:rsidRDefault="00F42EE5" w:rsidP="000D3348">
            <w:pPr>
              <w:spacing w:line="360" w:lineRule="auto"/>
              <w:jc w:val="both"/>
            </w:pPr>
            <w:r w:rsidRPr="000D3348">
              <w:rPr>
                <w:sz w:val="22"/>
                <w:szCs w:val="22"/>
              </w:rPr>
              <w:t>33-36</w:t>
            </w:r>
          </w:p>
        </w:tc>
      </w:tr>
      <w:tr w:rsidR="00F42EE5" w:rsidTr="000D3348">
        <w:tc>
          <w:tcPr>
            <w:tcW w:w="1832" w:type="dxa"/>
          </w:tcPr>
          <w:p w:rsidR="00F42EE5" w:rsidRPr="000D3348" w:rsidRDefault="00F42EE5" w:rsidP="000D3348">
            <w:pPr>
              <w:spacing w:line="360" w:lineRule="auto"/>
              <w:jc w:val="both"/>
            </w:pPr>
            <w:r w:rsidRPr="000D3348">
              <w:rPr>
                <w:sz w:val="22"/>
                <w:szCs w:val="22"/>
              </w:rPr>
              <w:t>Įvertinimas</w:t>
            </w:r>
          </w:p>
        </w:tc>
        <w:tc>
          <w:tcPr>
            <w:tcW w:w="997" w:type="dxa"/>
          </w:tcPr>
          <w:p w:rsidR="00F42EE5" w:rsidRPr="000D3348" w:rsidRDefault="00F42EE5" w:rsidP="000D3348">
            <w:pPr>
              <w:spacing w:line="360" w:lineRule="auto"/>
              <w:jc w:val="both"/>
            </w:pPr>
            <w:r w:rsidRPr="000D3348">
              <w:rPr>
                <w:sz w:val="22"/>
                <w:szCs w:val="22"/>
              </w:rPr>
              <w:t>4</w:t>
            </w:r>
          </w:p>
        </w:tc>
        <w:tc>
          <w:tcPr>
            <w:tcW w:w="997" w:type="dxa"/>
          </w:tcPr>
          <w:p w:rsidR="00F42EE5" w:rsidRPr="000D3348" w:rsidRDefault="00F42EE5" w:rsidP="000D3348">
            <w:pPr>
              <w:spacing w:line="360" w:lineRule="auto"/>
              <w:jc w:val="both"/>
            </w:pPr>
            <w:r w:rsidRPr="000D3348">
              <w:rPr>
                <w:sz w:val="22"/>
                <w:szCs w:val="22"/>
              </w:rPr>
              <w:t>5</w:t>
            </w:r>
          </w:p>
        </w:tc>
        <w:tc>
          <w:tcPr>
            <w:tcW w:w="1066" w:type="dxa"/>
          </w:tcPr>
          <w:p w:rsidR="00F42EE5" w:rsidRPr="000D3348" w:rsidRDefault="00F42EE5" w:rsidP="000D3348">
            <w:pPr>
              <w:spacing w:line="360" w:lineRule="auto"/>
              <w:jc w:val="both"/>
            </w:pPr>
            <w:r w:rsidRPr="000D3348">
              <w:rPr>
                <w:sz w:val="22"/>
                <w:szCs w:val="22"/>
              </w:rPr>
              <w:t>6</w:t>
            </w:r>
          </w:p>
        </w:tc>
        <w:tc>
          <w:tcPr>
            <w:tcW w:w="1066" w:type="dxa"/>
          </w:tcPr>
          <w:p w:rsidR="00F42EE5" w:rsidRPr="000D3348" w:rsidRDefault="00F42EE5" w:rsidP="000D3348">
            <w:pPr>
              <w:spacing w:line="360" w:lineRule="auto"/>
              <w:jc w:val="both"/>
            </w:pPr>
            <w:r w:rsidRPr="000D3348">
              <w:rPr>
                <w:sz w:val="22"/>
                <w:szCs w:val="22"/>
              </w:rPr>
              <w:t>7</w:t>
            </w:r>
          </w:p>
        </w:tc>
        <w:tc>
          <w:tcPr>
            <w:tcW w:w="1066" w:type="dxa"/>
          </w:tcPr>
          <w:p w:rsidR="00F42EE5" w:rsidRPr="000D3348" w:rsidRDefault="00F42EE5" w:rsidP="000D3348">
            <w:pPr>
              <w:spacing w:line="360" w:lineRule="auto"/>
              <w:jc w:val="both"/>
            </w:pPr>
            <w:r w:rsidRPr="000D3348">
              <w:rPr>
                <w:sz w:val="22"/>
                <w:szCs w:val="22"/>
              </w:rPr>
              <w:t>8</w:t>
            </w:r>
          </w:p>
        </w:tc>
        <w:tc>
          <w:tcPr>
            <w:tcW w:w="1177" w:type="dxa"/>
          </w:tcPr>
          <w:p w:rsidR="00F42EE5" w:rsidRPr="000D3348" w:rsidRDefault="00F42EE5" w:rsidP="000D3348">
            <w:pPr>
              <w:spacing w:line="360" w:lineRule="auto"/>
              <w:jc w:val="both"/>
            </w:pPr>
            <w:r w:rsidRPr="000D3348">
              <w:rPr>
                <w:sz w:val="22"/>
                <w:szCs w:val="22"/>
              </w:rPr>
              <w:t>9</w:t>
            </w:r>
          </w:p>
        </w:tc>
        <w:tc>
          <w:tcPr>
            <w:tcW w:w="1177" w:type="dxa"/>
          </w:tcPr>
          <w:p w:rsidR="00F42EE5" w:rsidRPr="000D3348" w:rsidRDefault="00F42EE5" w:rsidP="000D3348">
            <w:pPr>
              <w:spacing w:line="360" w:lineRule="auto"/>
              <w:jc w:val="both"/>
            </w:pPr>
            <w:r w:rsidRPr="000D3348">
              <w:rPr>
                <w:sz w:val="22"/>
                <w:szCs w:val="22"/>
              </w:rPr>
              <w:t>10</w:t>
            </w:r>
          </w:p>
        </w:tc>
      </w:tr>
      <w:tr w:rsidR="00F42EE5" w:rsidTr="000D3348">
        <w:tc>
          <w:tcPr>
            <w:tcW w:w="1832" w:type="dxa"/>
          </w:tcPr>
          <w:p w:rsidR="00F42EE5" w:rsidRPr="000D3348" w:rsidRDefault="00F42EE5" w:rsidP="000D3348">
            <w:pPr>
              <w:spacing w:line="360" w:lineRule="auto"/>
              <w:jc w:val="both"/>
            </w:pPr>
            <w:r w:rsidRPr="000D3348">
              <w:rPr>
                <w:sz w:val="22"/>
                <w:szCs w:val="22"/>
              </w:rPr>
              <w:t>Pasiekimų lygmuo</w:t>
            </w:r>
          </w:p>
        </w:tc>
        <w:tc>
          <w:tcPr>
            <w:tcW w:w="997" w:type="dxa"/>
          </w:tcPr>
          <w:p w:rsidR="00F42EE5" w:rsidRPr="000D3348" w:rsidRDefault="00F42EE5" w:rsidP="000D3348">
            <w:pPr>
              <w:spacing w:line="360" w:lineRule="auto"/>
              <w:jc w:val="both"/>
            </w:pPr>
            <w:r w:rsidRPr="000D3348">
              <w:rPr>
                <w:sz w:val="22"/>
                <w:szCs w:val="22"/>
              </w:rPr>
              <w:t>Patenk.</w:t>
            </w:r>
          </w:p>
        </w:tc>
        <w:tc>
          <w:tcPr>
            <w:tcW w:w="997" w:type="dxa"/>
          </w:tcPr>
          <w:p w:rsidR="00F42EE5" w:rsidRPr="000D3348" w:rsidRDefault="00F42EE5" w:rsidP="000D3348">
            <w:pPr>
              <w:spacing w:line="360" w:lineRule="auto"/>
              <w:jc w:val="both"/>
            </w:pPr>
            <w:r w:rsidRPr="000D3348">
              <w:rPr>
                <w:sz w:val="22"/>
                <w:szCs w:val="22"/>
              </w:rPr>
              <w:t>Patenk.</w:t>
            </w:r>
          </w:p>
        </w:tc>
        <w:tc>
          <w:tcPr>
            <w:tcW w:w="1066" w:type="dxa"/>
          </w:tcPr>
          <w:p w:rsidR="00F42EE5" w:rsidRPr="000D3348" w:rsidRDefault="00F42EE5" w:rsidP="000D3348">
            <w:pPr>
              <w:spacing w:line="360" w:lineRule="auto"/>
              <w:jc w:val="both"/>
            </w:pPr>
            <w:r w:rsidRPr="000D3348">
              <w:rPr>
                <w:sz w:val="22"/>
                <w:szCs w:val="22"/>
              </w:rPr>
              <w:t>Pagrind.</w:t>
            </w:r>
          </w:p>
        </w:tc>
        <w:tc>
          <w:tcPr>
            <w:tcW w:w="1066" w:type="dxa"/>
          </w:tcPr>
          <w:p w:rsidR="00F42EE5" w:rsidRPr="000D3348" w:rsidRDefault="00F42EE5" w:rsidP="000D3348">
            <w:pPr>
              <w:spacing w:line="360" w:lineRule="auto"/>
              <w:jc w:val="both"/>
            </w:pPr>
            <w:r w:rsidRPr="000D3348">
              <w:rPr>
                <w:sz w:val="22"/>
                <w:szCs w:val="22"/>
              </w:rPr>
              <w:t>Pagrind.</w:t>
            </w:r>
          </w:p>
        </w:tc>
        <w:tc>
          <w:tcPr>
            <w:tcW w:w="1066" w:type="dxa"/>
          </w:tcPr>
          <w:p w:rsidR="00F42EE5" w:rsidRPr="000D3348" w:rsidRDefault="00F42EE5" w:rsidP="000D3348">
            <w:pPr>
              <w:spacing w:line="360" w:lineRule="auto"/>
              <w:jc w:val="both"/>
            </w:pPr>
            <w:r w:rsidRPr="000D3348">
              <w:rPr>
                <w:sz w:val="22"/>
                <w:szCs w:val="22"/>
              </w:rPr>
              <w:t>Pagrind.</w:t>
            </w:r>
          </w:p>
        </w:tc>
        <w:tc>
          <w:tcPr>
            <w:tcW w:w="1177" w:type="dxa"/>
          </w:tcPr>
          <w:p w:rsidR="00F42EE5" w:rsidRPr="000D3348" w:rsidRDefault="00F42EE5" w:rsidP="000D3348">
            <w:pPr>
              <w:spacing w:line="360" w:lineRule="auto"/>
              <w:jc w:val="both"/>
            </w:pPr>
            <w:r w:rsidRPr="000D3348">
              <w:rPr>
                <w:sz w:val="22"/>
                <w:szCs w:val="22"/>
              </w:rPr>
              <w:t>Aukštesn.</w:t>
            </w:r>
          </w:p>
        </w:tc>
        <w:tc>
          <w:tcPr>
            <w:tcW w:w="1177" w:type="dxa"/>
          </w:tcPr>
          <w:p w:rsidR="00F42EE5" w:rsidRPr="000D3348" w:rsidRDefault="00F42EE5" w:rsidP="000D3348">
            <w:pPr>
              <w:spacing w:line="360" w:lineRule="auto"/>
              <w:jc w:val="both"/>
            </w:pPr>
            <w:r w:rsidRPr="000D3348">
              <w:rPr>
                <w:sz w:val="22"/>
                <w:szCs w:val="22"/>
              </w:rPr>
              <w:t>Aukštesn.</w:t>
            </w:r>
          </w:p>
        </w:tc>
      </w:tr>
    </w:tbl>
    <w:p w:rsidR="00F42EE5" w:rsidRDefault="00F42EE5" w:rsidP="00671D9D">
      <w:pPr>
        <w:spacing w:line="360" w:lineRule="auto"/>
        <w:jc w:val="both"/>
      </w:pPr>
      <w:r>
        <w:t>Užduotis su teisingais atsakymais:</w:t>
      </w:r>
    </w:p>
    <w:p w:rsidR="00F42EE5" w:rsidRPr="003301B5" w:rsidRDefault="00F42EE5" w:rsidP="00671D9D">
      <w:pPr>
        <w:spacing w:line="360" w:lineRule="auto"/>
        <w:ind w:left="720"/>
        <w:jc w:val="both"/>
      </w:pPr>
      <w:r w:rsidRPr="000E3544">
        <w:t>1.</w:t>
      </w:r>
      <w:r w:rsidRPr="000E3544">
        <w:tab/>
        <w:t>Langeliuose įrašykite kokia fizine veikla įvairiu dažnumu turėtų užsiimti paaugliai.</w:t>
      </w:r>
    </w:p>
    <w:p w:rsidR="00F42EE5" w:rsidRPr="003301B5" w:rsidRDefault="00F42EE5" w:rsidP="00671D9D">
      <w:pPr>
        <w:spacing w:line="360" w:lineRule="auto"/>
        <w:ind w:left="720"/>
        <w:jc w:val="both"/>
      </w:pPr>
      <w:r>
        <w:rPr>
          <w:noProof/>
        </w:rPr>
        <w:pict>
          <v:shape id="Text Box 12" o:spid="_x0000_s1032" type="#_x0000_t202" style="position:absolute;left:0;text-align:left;margin-left:179.2pt;margin-top:15.45pt;width:126.4pt;height:72.75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">
            <v:textbox>
              <w:txbxContent>
                <w:p w:rsidR="00F42EE5" w:rsidRDefault="00F42EE5" w:rsidP="00671D9D">
                  <w:pPr>
                    <w:jc w:val="center"/>
                  </w:pPr>
                  <w:r>
                    <w:t>Kuo rečiau</w:t>
                  </w:r>
                </w:p>
                <w:p w:rsidR="00F42EE5" w:rsidRDefault="00F42EE5" w:rsidP="00671D9D">
                  <w:pPr>
                    <w:jc w:val="center"/>
                  </w:pPr>
                  <w:r>
                    <w:t>Sėdėjimas prie TV, kompiuterio ir t.t.</w:t>
                  </w:r>
                </w:p>
              </w:txbxContent>
            </v:textbox>
          </v:shape>
        </w:pict>
      </w:r>
    </w:p>
    <w:p w:rsidR="00F42EE5" w:rsidRPr="003301B5" w:rsidRDefault="00F42EE5" w:rsidP="00671D9D">
      <w:pPr>
        <w:spacing w:line="360" w:lineRule="auto"/>
        <w:ind w:left="720"/>
        <w:jc w:val="both"/>
      </w:pPr>
    </w:p>
    <w:p w:rsidR="00F42EE5" w:rsidRPr="003301B5" w:rsidRDefault="00F42EE5" w:rsidP="00671D9D">
      <w:pPr>
        <w:spacing w:line="360" w:lineRule="auto"/>
        <w:ind w:left="720"/>
        <w:jc w:val="both"/>
      </w:pPr>
    </w:p>
    <w:p w:rsidR="00F42EE5" w:rsidRPr="003301B5" w:rsidRDefault="00F42EE5" w:rsidP="00671D9D">
      <w:pPr>
        <w:spacing w:line="360" w:lineRule="auto"/>
        <w:ind w:left="720"/>
        <w:jc w:val="both"/>
      </w:pPr>
    </w:p>
    <w:p w:rsidR="00F42EE5" w:rsidRPr="003301B5" w:rsidRDefault="00F42EE5" w:rsidP="00671D9D">
      <w:pPr>
        <w:spacing w:line="360" w:lineRule="auto"/>
        <w:ind w:left="720"/>
        <w:jc w:val="both"/>
      </w:pPr>
      <w:r>
        <w:rPr>
          <w:noProof/>
        </w:rPr>
        <w:pict>
          <v:shape id="Text Box 13" o:spid="_x0000_s1033" type="#_x0000_t202" style="position:absolute;left:0;text-align:left;margin-left:248.25pt;margin-top:12.9pt;width:126.4pt;height:72.75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">
            <v:textbox>
              <w:txbxContent>
                <w:p w:rsidR="00F42EE5" w:rsidRDefault="00F42EE5" w:rsidP="00671D9D">
                  <w:r w:rsidRPr="00A416C2">
                    <w:t>1-2 kartus per savaitę</w:t>
                  </w:r>
                </w:p>
                <w:p w:rsidR="00F42EE5" w:rsidRDefault="00F42EE5" w:rsidP="00671D9D">
                  <w:pPr>
                    <w:jc w:val="center"/>
                  </w:pPr>
                  <w:r>
                    <w:t>Lankstumą ir koordinaciją lavinantys pratimai</w:t>
                  </w:r>
                </w:p>
              </w:txbxContent>
            </v:textbox>
          </v:shape>
        </w:pict>
      </w:r>
      <w:r>
        <w:rPr>
          <w:noProof/>
        </w:rPr>
        <w:pict>
          <v:shape id="Text Box 14" o:spid="_x0000_s1034" type="#_x0000_t202" style="position:absolute;left:0;text-align:left;margin-left:109.85pt;margin-top:12.9pt;width:126.4pt;height:72.7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">
            <v:textbox>
              <w:txbxContent>
                <w:p w:rsidR="00F42EE5" w:rsidRDefault="00F42EE5" w:rsidP="00671D9D">
                  <w:r>
                    <w:t>1-2 kartus per savaitę</w:t>
                  </w:r>
                </w:p>
                <w:p w:rsidR="00F42EE5" w:rsidRDefault="00F42EE5" w:rsidP="00671D9D">
                  <w:pPr>
                    <w:jc w:val="center"/>
                  </w:pPr>
                  <w:r>
                    <w:t>Kaulų ir raumenų sistemą lavinantys pratimai</w:t>
                  </w:r>
                </w:p>
              </w:txbxContent>
            </v:textbox>
          </v:shape>
        </w:pict>
      </w:r>
    </w:p>
    <w:p w:rsidR="00F42EE5" w:rsidRPr="003301B5" w:rsidRDefault="00F42EE5" w:rsidP="00671D9D">
      <w:pPr>
        <w:spacing w:line="360" w:lineRule="auto"/>
        <w:ind w:left="720"/>
        <w:jc w:val="both"/>
      </w:pPr>
    </w:p>
    <w:p w:rsidR="00F42EE5" w:rsidRPr="003301B5" w:rsidRDefault="00F42EE5" w:rsidP="00671D9D">
      <w:pPr>
        <w:spacing w:line="360" w:lineRule="auto"/>
        <w:ind w:left="720"/>
        <w:jc w:val="both"/>
      </w:pPr>
    </w:p>
    <w:p w:rsidR="00F42EE5" w:rsidRPr="003301B5" w:rsidRDefault="00F42EE5" w:rsidP="00671D9D">
      <w:pPr>
        <w:spacing w:line="360" w:lineRule="auto"/>
        <w:ind w:left="720"/>
        <w:jc w:val="both"/>
      </w:pPr>
    </w:p>
    <w:p w:rsidR="00F42EE5" w:rsidRPr="003301B5" w:rsidRDefault="00F42EE5" w:rsidP="00671D9D">
      <w:pPr>
        <w:spacing w:line="360" w:lineRule="auto"/>
        <w:ind w:left="720"/>
        <w:jc w:val="both"/>
      </w:pPr>
      <w:r>
        <w:rPr>
          <w:noProof/>
        </w:rPr>
        <w:pict>
          <v:shape id="Text Box 15" o:spid="_x0000_s1035" type="#_x0000_t202" style="position:absolute;left:0;text-align:left;margin-left:68.25pt;margin-top:8.1pt;width:344.25pt;height:72.75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">
            <v:textbox>
              <w:txbxContent>
                <w:p w:rsidR="00F42EE5" w:rsidRDefault="00F42EE5" w:rsidP="00671D9D">
                  <w:pPr>
                    <w:jc w:val="center"/>
                  </w:pPr>
                  <w:r>
                    <w:t>2-4 kartus per savaitę</w:t>
                  </w:r>
                </w:p>
                <w:p w:rsidR="00F42EE5" w:rsidRDefault="00F42EE5" w:rsidP="00671D9D">
                  <w:pPr>
                    <w:jc w:val="center"/>
                  </w:pPr>
                  <w:r>
                    <w:t xml:space="preserve">Širdies ir kraujagyslių sistemą lavinantys pratimai </w:t>
                  </w:r>
                </w:p>
              </w:txbxContent>
            </v:textbox>
          </v:shape>
        </w:pict>
      </w:r>
    </w:p>
    <w:p w:rsidR="00F42EE5" w:rsidRPr="003301B5" w:rsidRDefault="00F42EE5" w:rsidP="00671D9D">
      <w:pPr>
        <w:spacing w:line="360" w:lineRule="auto"/>
        <w:ind w:left="720"/>
        <w:jc w:val="both"/>
      </w:pPr>
    </w:p>
    <w:p w:rsidR="00F42EE5" w:rsidRPr="003301B5" w:rsidRDefault="00F42EE5" w:rsidP="00671D9D">
      <w:pPr>
        <w:spacing w:line="360" w:lineRule="auto"/>
        <w:ind w:left="720"/>
        <w:jc w:val="both"/>
      </w:pPr>
    </w:p>
    <w:p w:rsidR="00F42EE5" w:rsidRPr="003301B5" w:rsidRDefault="00F42EE5" w:rsidP="00671D9D">
      <w:pPr>
        <w:spacing w:line="360" w:lineRule="auto"/>
        <w:ind w:left="720"/>
        <w:jc w:val="both"/>
      </w:pPr>
    </w:p>
    <w:p w:rsidR="00F42EE5" w:rsidRPr="003301B5" w:rsidRDefault="00F42EE5" w:rsidP="00671D9D">
      <w:pPr>
        <w:spacing w:line="360" w:lineRule="auto"/>
        <w:ind w:left="720"/>
        <w:jc w:val="both"/>
      </w:pPr>
      <w:r>
        <w:rPr>
          <w:noProof/>
        </w:rPr>
        <w:pict>
          <v:shape id="Text Box 16" o:spid="_x0000_s1036" type="#_x0000_t202" style="position:absolute;left:0;text-align:left;margin-left:17.25pt;margin-top:7.85pt;width:442.5pt;height:89.25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">
            <v:textbox>
              <w:txbxContent>
                <w:p w:rsidR="00F42EE5" w:rsidRDefault="00F42EE5" w:rsidP="00671D9D">
                  <w:pPr>
                    <w:jc w:val="center"/>
                  </w:pPr>
                  <w:r>
                    <w:t>Turi būti atliekama ilgiausią dienos dalį</w:t>
                  </w:r>
                </w:p>
                <w:p w:rsidR="00F42EE5" w:rsidRDefault="00F42EE5" w:rsidP="00671D9D">
                  <w:pPr>
                    <w:jc w:val="center"/>
                  </w:pPr>
                  <w:r>
                    <w:t xml:space="preserve">Įvairi fizinė veikla lauke (važiavimas dviračiu, riedučiais, aktyvūs fiziniai žaidimai, bėgiojimas, žaidimai, sodo darbai  ir t.t.) </w:t>
                  </w:r>
                </w:p>
              </w:txbxContent>
            </v:textbox>
          </v:shape>
        </w:pict>
      </w:r>
    </w:p>
    <w:p w:rsidR="00F42EE5" w:rsidRPr="003301B5" w:rsidRDefault="00F42EE5" w:rsidP="00671D9D">
      <w:pPr>
        <w:spacing w:line="360" w:lineRule="auto"/>
        <w:ind w:left="720"/>
        <w:jc w:val="both"/>
      </w:pPr>
    </w:p>
    <w:p w:rsidR="00F42EE5" w:rsidRPr="003301B5" w:rsidRDefault="00F42EE5" w:rsidP="00671D9D">
      <w:pPr>
        <w:spacing w:line="360" w:lineRule="auto"/>
        <w:ind w:left="720"/>
        <w:jc w:val="both"/>
      </w:pPr>
    </w:p>
    <w:p w:rsidR="00F42EE5" w:rsidRPr="003301B5" w:rsidRDefault="00F42EE5" w:rsidP="00671D9D">
      <w:pPr>
        <w:spacing w:line="360" w:lineRule="auto"/>
        <w:ind w:left="720"/>
        <w:jc w:val="both"/>
      </w:pPr>
    </w:p>
    <w:p w:rsidR="00F42EE5" w:rsidRPr="003301B5" w:rsidRDefault="00F42EE5" w:rsidP="00671D9D">
      <w:pPr>
        <w:spacing w:line="360" w:lineRule="auto"/>
        <w:ind w:left="720"/>
        <w:jc w:val="both"/>
      </w:pPr>
    </w:p>
    <w:p w:rsidR="00F42EE5" w:rsidRPr="003301B5" w:rsidRDefault="00F42EE5" w:rsidP="00671D9D">
      <w:pPr>
        <w:spacing w:line="360" w:lineRule="auto"/>
        <w:ind w:left="720"/>
        <w:jc w:val="both"/>
      </w:pPr>
    </w:p>
    <w:p w:rsidR="00F42EE5" w:rsidRDefault="00F42EE5" w:rsidP="00671D9D">
      <w:pPr>
        <w:pStyle w:val="ListParagraph"/>
        <w:numPr>
          <w:ilvl w:val="0"/>
          <w:numId w:val="16"/>
        </w:numPr>
        <w:spacing w:line="360" w:lineRule="auto"/>
        <w:jc w:val="both"/>
      </w:pPr>
      <w:r w:rsidRPr="003301B5">
        <w:t>Taškai</w:t>
      </w:r>
    </w:p>
    <w:p w:rsidR="00F42EE5" w:rsidRDefault="00F42EE5" w:rsidP="00986573">
      <w:pPr>
        <w:pStyle w:val="ListParagraph"/>
        <w:spacing w:line="360" w:lineRule="auto"/>
        <w:ind w:left="8280"/>
        <w:jc w:val="both"/>
      </w:pPr>
    </w:p>
    <w:p w:rsidR="00F42EE5" w:rsidRPr="003301B5" w:rsidRDefault="00F42EE5" w:rsidP="00986573">
      <w:pPr>
        <w:pStyle w:val="ListParagraph"/>
        <w:spacing w:line="360" w:lineRule="auto"/>
        <w:ind w:left="8280"/>
        <w:jc w:val="both"/>
      </w:pPr>
    </w:p>
    <w:p w:rsidR="00F42EE5" w:rsidRPr="003301B5" w:rsidRDefault="00F42EE5" w:rsidP="00671D9D">
      <w:pPr>
        <w:spacing w:line="360" w:lineRule="auto"/>
        <w:ind w:left="720"/>
        <w:contextualSpacing/>
        <w:jc w:val="both"/>
      </w:pPr>
      <w:r>
        <w:t xml:space="preserve">2. </w:t>
      </w:r>
      <w:r w:rsidRPr="003301B5">
        <w:t xml:space="preserve">Nurodykite kuriai fizinės veiklos grupei priklauso ši fizinė veikla: </w:t>
      </w:r>
    </w:p>
    <w:p w:rsidR="00F42EE5" w:rsidRPr="003301B5" w:rsidRDefault="00F42EE5" w:rsidP="00671D9D">
      <w:pPr>
        <w:spacing w:line="360" w:lineRule="auto"/>
        <w:ind w:left="720"/>
        <w:jc w:val="both"/>
      </w:pPr>
      <w:r w:rsidRPr="003301B5">
        <w:t xml:space="preserve">Važiavimas dviračiu </w:t>
      </w:r>
      <w:r>
        <w:t>– širdies ir kraujagyslių sistemą lavinanti aerobinė veikla;</w:t>
      </w:r>
    </w:p>
    <w:p w:rsidR="00F42EE5" w:rsidRDefault="00F42EE5" w:rsidP="00671D9D">
      <w:pPr>
        <w:spacing w:line="360" w:lineRule="auto"/>
        <w:ind w:left="720"/>
        <w:jc w:val="both"/>
      </w:pPr>
      <w:r>
        <w:t xml:space="preserve">Bėgimas - </w:t>
      </w:r>
      <w:r w:rsidRPr="009F4065">
        <w:t>širdies ir kraujagyslių sistemą lavinanti aerobinė veikla;</w:t>
      </w:r>
    </w:p>
    <w:p w:rsidR="00F42EE5" w:rsidRPr="003301B5" w:rsidRDefault="00F42EE5" w:rsidP="00671D9D">
      <w:pPr>
        <w:spacing w:line="360" w:lineRule="auto"/>
        <w:ind w:left="720"/>
        <w:jc w:val="both"/>
      </w:pPr>
      <w:r>
        <w:t>Jėgos pratybos – kaulų ir raumenų sistemą lavinanti veikla;</w:t>
      </w:r>
    </w:p>
    <w:p w:rsidR="00F42EE5" w:rsidRDefault="00F42EE5" w:rsidP="00671D9D">
      <w:pPr>
        <w:spacing w:line="360" w:lineRule="auto"/>
        <w:ind w:left="720"/>
        <w:jc w:val="both"/>
      </w:pPr>
      <w:r w:rsidRPr="003301B5">
        <w:t>Krepšinis</w:t>
      </w:r>
      <w:r>
        <w:t xml:space="preserve"> - </w:t>
      </w:r>
      <w:r w:rsidRPr="009F4065">
        <w:t>širdies ir kraujagyslių sistemą</w:t>
      </w:r>
      <w:r>
        <w:t xml:space="preserve"> bei koordinaciją</w:t>
      </w:r>
      <w:r w:rsidRPr="009F4065">
        <w:t xml:space="preserve"> lavinanti aerobinė veikla</w:t>
      </w:r>
      <w:r>
        <w:t>;</w:t>
      </w:r>
    </w:p>
    <w:p w:rsidR="00F42EE5" w:rsidRPr="003301B5" w:rsidRDefault="00F42EE5" w:rsidP="00671D9D">
      <w:pPr>
        <w:spacing w:line="360" w:lineRule="auto"/>
        <w:ind w:left="720"/>
        <w:jc w:val="both"/>
      </w:pPr>
      <w:r>
        <w:t xml:space="preserve">Joga – lankstumą ir koordinaciją lavinanti fizinė veikla. </w:t>
      </w:r>
    </w:p>
    <w:p w:rsidR="00F42EE5" w:rsidRPr="003301B5" w:rsidRDefault="00F42EE5" w:rsidP="00671D9D">
      <w:pPr>
        <w:pStyle w:val="ListParagraph"/>
        <w:numPr>
          <w:ilvl w:val="0"/>
          <w:numId w:val="17"/>
        </w:numPr>
        <w:spacing w:line="360" w:lineRule="auto"/>
        <w:jc w:val="both"/>
      </w:pPr>
      <w:r w:rsidRPr="003301B5">
        <w:t>taškai</w:t>
      </w:r>
    </w:p>
    <w:p w:rsidR="00F42EE5" w:rsidRPr="003301B5" w:rsidRDefault="00F42EE5" w:rsidP="00671D9D">
      <w:pPr>
        <w:spacing w:line="360" w:lineRule="auto"/>
        <w:ind w:left="720"/>
        <w:jc w:val="both"/>
      </w:pPr>
    </w:p>
    <w:p w:rsidR="00F42EE5" w:rsidRPr="003301B5" w:rsidRDefault="00F42EE5" w:rsidP="00671D9D">
      <w:pPr>
        <w:pStyle w:val="ListParagraph"/>
        <w:numPr>
          <w:ilvl w:val="0"/>
          <w:numId w:val="13"/>
        </w:numPr>
        <w:spacing w:line="360" w:lineRule="auto"/>
        <w:jc w:val="both"/>
      </w:pPr>
      <w:r>
        <w:t>Nurodykite rodiklius, pagal kuriuos</w:t>
      </w:r>
      <w:r w:rsidRPr="003301B5">
        <w:t xml:space="preserve"> </w:t>
      </w:r>
      <w:r>
        <w:t>nustatomas fizinio krūvio intensyvumas</w:t>
      </w:r>
      <w:r w:rsidRPr="003301B5">
        <w:t>.</w:t>
      </w:r>
    </w:p>
    <w:p w:rsidR="00F42EE5" w:rsidRPr="003301B5" w:rsidRDefault="00F42EE5" w:rsidP="00671D9D">
      <w:pPr>
        <w:pStyle w:val="ListParagraph"/>
        <w:numPr>
          <w:ilvl w:val="0"/>
          <w:numId w:val="15"/>
        </w:numPr>
        <w:spacing w:line="360" w:lineRule="auto"/>
        <w:jc w:val="both"/>
      </w:pPr>
      <w:r>
        <w:t>Širdies susitraukimo dažnis;</w:t>
      </w:r>
    </w:p>
    <w:p w:rsidR="00F42EE5" w:rsidRPr="003301B5" w:rsidRDefault="00F42EE5" w:rsidP="00671D9D">
      <w:pPr>
        <w:pStyle w:val="ListParagraph"/>
        <w:numPr>
          <w:ilvl w:val="0"/>
          <w:numId w:val="15"/>
        </w:numPr>
        <w:spacing w:line="360" w:lineRule="auto"/>
        <w:jc w:val="both"/>
      </w:pPr>
      <w:r>
        <w:t>Fizinės veiklos trukmė (pratybų trukmė);</w:t>
      </w:r>
    </w:p>
    <w:p w:rsidR="00F42EE5" w:rsidRDefault="00F42EE5" w:rsidP="00671D9D">
      <w:pPr>
        <w:numPr>
          <w:ilvl w:val="0"/>
          <w:numId w:val="15"/>
        </w:numPr>
        <w:spacing w:line="360" w:lineRule="auto"/>
        <w:contextualSpacing/>
        <w:jc w:val="both"/>
      </w:pPr>
      <w:r>
        <w:t xml:space="preserve">Fizinės veiklos dažnumas (kartai per savaitę). </w:t>
      </w:r>
    </w:p>
    <w:p w:rsidR="00F42EE5" w:rsidRPr="003301B5" w:rsidRDefault="00F42EE5" w:rsidP="00671D9D">
      <w:pPr>
        <w:numPr>
          <w:ilvl w:val="0"/>
          <w:numId w:val="15"/>
        </w:numPr>
        <w:spacing w:line="360" w:lineRule="auto"/>
        <w:contextualSpacing/>
        <w:jc w:val="both"/>
      </w:pPr>
      <w:r>
        <w:t xml:space="preserve">Pasipriešinimo dydis (jėgos pratybose). </w:t>
      </w:r>
    </w:p>
    <w:p w:rsidR="00F42EE5" w:rsidRPr="003301B5" w:rsidRDefault="00F42EE5" w:rsidP="00671D9D">
      <w:pPr>
        <w:spacing w:line="360" w:lineRule="auto"/>
        <w:ind w:left="1440"/>
        <w:contextualSpacing/>
        <w:jc w:val="both"/>
      </w:pPr>
    </w:p>
    <w:p w:rsidR="00F42EE5" w:rsidRPr="003301B5" w:rsidRDefault="00F42EE5" w:rsidP="00671D9D">
      <w:pPr>
        <w:pStyle w:val="ListParagraph"/>
        <w:numPr>
          <w:ilvl w:val="0"/>
          <w:numId w:val="17"/>
        </w:numPr>
        <w:spacing w:line="360" w:lineRule="auto"/>
        <w:jc w:val="both"/>
      </w:pPr>
      <w:r w:rsidRPr="003301B5">
        <w:t>taškai</w:t>
      </w:r>
    </w:p>
    <w:p w:rsidR="00F42EE5" w:rsidRPr="003301B5" w:rsidRDefault="00F42EE5" w:rsidP="00671D9D">
      <w:pPr>
        <w:spacing w:line="360" w:lineRule="auto"/>
        <w:jc w:val="both"/>
      </w:pPr>
    </w:p>
    <w:p w:rsidR="00F42EE5" w:rsidRPr="003301B5" w:rsidRDefault="00F42EE5" w:rsidP="00671D9D">
      <w:pPr>
        <w:spacing w:line="360" w:lineRule="auto"/>
        <w:ind w:left="1080"/>
        <w:contextualSpacing/>
        <w:jc w:val="both"/>
      </w:pPr>
      <w:r>
        <w:t xml:space="preserve">4. </w:t>
      </w:r>
      <w:r w:rsidRPr="003301B5">
        <w:t>Išvardinkite priežastis</w:t>
      </w:r>
      <w:r>
        <w:t>,</w:t>
      </w:r>
      <w:r w:rsidRPr="003301B5">
        <w:t xml:space="preserve"> kodėl </w:t>
      </w:r>
      <w:r>
        <w:t>sėdima gyvensena yra kenksminga</w:t>
      </w:r>
      <w:r w:rsidRPr="003301B5">
        <w:t xml:space="preserve"> </w:t>
      </w:r>
      <w:r>
        <w:t xml:space="preserve">suaugusio žmogaus </w:t>
      </w:r>
      <w:r w:rsidRPr="003301B5">
        <w:t>sveikatai:</w:t>
      </w:r>
    </w:p>
    <w:p w:rsidR="00F42EE5" w:rsidRPr="003301B5" w:rsidRDefault="00F42EE5" w:rsidP="00671D9D">
      <w:pPr>
        <w:spacing w:line="360" w:lineRule="auto"/>
        <w:ind w:left="1440"/>
        <w:contextualSpacing/>
        <w:jc w:val="both"/>
      </w:pPr>
      <w:r w:rsidRPr="003301B5">
        <w:t>1</w:t>
      </w:r>
      <w:r>
        <w:t>. Nuolat sėdint gali iškrypti stuburas;</w:t>
      </w:r>
    </w:p>
    <w:p w:rsidR="00F42EE5" w:rsidRPr="003301B5" w:rsidRDefault="00F42EE5" w:rsidP="00671D9D">
      <w:pPr>
        <w:spacing w:line="360" w:lineRule="auto"/>
        <w:ind w:left="1440"/>
        <w:contextualSpacing/>
        <w:jc w:val="both"/>
      </w:pPr>
      <w:r w:rsidRPr="003301B5">
        <w:t>2.</w:t>
      </w:r>
      <w:r>
        <w:t xml:space="preserve"> Nesportuojant nyksta raumenys, mažėja jėga;</w:t>
      </w:r>
    </w:p>
    <w:p w:rsidR="00F42EE5" w:rsidRDefault="00F42EE5" w:rsidP="00671D9D">
      <w:pPr>
        <w:spacing w:line="360" w:lineRule="auto"/>
        <w:ind w:left="1440"/>
        <w:contextualSpacing/>
        <w:jc w:val="both"/>
      </w:pPr>
      <w:r w:rsidRPr="003301B5">
        <w:t>3</w:t>
      </w:r>
      <w:r>
        <w:t>. Didėja antsvorio ir nutukimo rizika;</w:t>
      </w:r>
    </w:p>
    <w:p w:rsidR="00F42EE5" w:rsidRDefault="00F42EE5" w:rsidP="00671D9D">
      <w:pPr>
        <w:spacing w:line="360" w:lineRule="auto"/>
        <w:ind w:left="1440"/>
        <w:contextualSpacing/>
        <w:jc w:val="both"/>
      </w:pPr>
      <w:r w:rsidRPr="003301B5">
        <w:t>4</w:t>
      </w:r>
      <w:r>
        <w:t xml:space="preserve">. Nesportuojantis žmogus sunkiau susidoroja su stresu. </w:t>
      </w:r>
    </w:p>
    <w:p w:rsidR="00F42EE5" w:rsidRDefault="00F42EE5" w:rsidP="00671D9D">
      <w:pPr>
        <w:spacing w:line="360" w:lineRule="auto"/>
        <w:ind w:left="1440"/>
        <w:contextualSpacing/>
        <w:jc w:val="both"/>
      </w:pPr>
      <w:r>
        <w:t>5. Nesportuojantis žmogus turi prastesnę koordinaciją, yra nelankstus.</w:t>
      </w:r>
    </w:p>
    <w:p w:rsidR="00F42EE5" w:rsidRDefault="00F42EE5" w:rsidP="00671D9D">
      <w:pPr>
        <w:spacing w:line="360" w:lineRule="auto"/>
        <w:ind w:left="1440"/>
        <w:contextualSpacing/>
        <w:jc w:val="both"/>
      </w:pPr>
      <w:r w:rsidRPr="003301B5">
        <w:tab/>
      </w:r>
      <w:r w:rsidRPr="003301B5">
        <w:tab/>
      </w:r>
      <w:r w:rsidRPr="003301B5">
        <w:tab/>
      </w:r>
      <w:r w:rsidRPr="003301B5">
        <w:tab/>
      </w:r>
      <w:r w:rsidRPr="003301B5">
        <w:tab/>
      </w:r>
      <w:r w:rsidRPr="003301B5">
        <w:tab/>
      </w:r>
      <w:r w:rsidRPr="003301B5">
        <w:tab/>
      </w:r>
      <w:r w:rsidRPr="003301B5">
        <w:tab/>
      </w:r>
      <w:r w:rsidRPr="003301B5">
        <w:tab/>
        <w:t>3 taškai</w:t>
      </w:r>
    </w:p>
    <w:p w:rsidR="00F42EE5" w:rsidRPr="003301B5" w:rsidRDefault="00F42EE5" w:rsidP="00671D9D">
      <w:pPr>
        <w:spacing w:line="360" w:lineRule="auto"/>
        <w:ind w:left="1440"/>
        <w:contextualSpacing/>
        <w:jc w:val="both"/>
      </w:pPr>
    </w:p>
    <w:p w:rsidR="00F42EE5" w:rsidRPr="003301B5" w:rsidRDefault="00F42EE5" w:rsidP="00671D9D">
      <w:pPr>
        <w:pStyle w:val="ListParagraph"/>
        <w:numPr>
          <w:ilvl w:val="0"/>
          <w:numId w:val="15"/>
        </w:numPr>
        <w:spacing w:line="360" w:lineRule="auto"/>
        <w:jc w:val="both"/>
      </w:pPr>
      <w:r w:rsidRPr="003301B5">
        <w:t xml:space="preserve">Kokia fizinė veikla turi sudaryti didžiausią </w:t>
      </w:r>
      <w:r>
        <w:t xml:space="preserve">paauglio </w:t>
      </w:r>
      <w:r w:rsidRPr="003301B5">
        <w:t>dienos dalį? Kodėl?</w:t>
      </w:r>
    </w:p>
    <w:p w:rsidR="00F42EE5" w:rsidRPr="002108EF" w:rsidRDefault="00F42EE5" w:rsidP="00671D9D">
      <w:pPr>
        <w:pStyle w:val="ListParagraph"/>
        <w:numPr>
          <w:ilvl w:val="0"/>
          <w:numId w:val="18"/>
        </w:numPr>
        <w:spacing w:line="360" w:lineRule="auto"/>
        <w:jc w:val="both"/>
      </w:pPr>
      <w:r>
        <w:t>Didžiausią dienos dalį turi sudaryti žaidimai ar fiziškai aktyvi veikla lauke (</w:t>
      </w:r>
      <w:r w:rsidRPr="00B60C84">
        <w:t xml:space="preserve">važiavimas dviračiu, riedučiais, aktyvūs fiziniai žaidimai, bėgiojimas, </w:t>
      </w:r>
      <w:r w:rsidRPr="002108EF">
        <w:t>žaidimai, sodo darbai  ir t.t.</w:t>
      </w:r>
    </w:p>
    <w:p w:rsidR="00F42EE5" w:rsidRPr="002108EF" w:rsidRDefault="00F42EE5" w:rsidP="00671D9D">
      <w:pPr>
        <w:pStyle w:val="ListParagraph"/>
        <w:numPr>
          <w:ilvl w:val="0"/>
          <w:numId w:val="18"/>
        </w:numPr>
        <w:spacing w:line="360" w:lineRule="auto"/>
        <w:jc w:val="both"/>
      </w:pPr>
      <w:r w:rsidRPr="002108EF">
        <w:t xml:space="preserve">Ši veikla yra pati naudingiausia paauglio organizmui, nes žaidimai ir aktyvi fizinė veikla skatina palankiai vystytis visas organizmo sistemas – fizinę ir psichinę. </w:t>
      </w:r>
    </w:p>
    <w:p w:rsidR="00F42EE5" w:rsidRDefault="00F42EE5" w:rsidP="00671D9D">
      <w:pPr>
        <w:spacing w:line="360" w:lineRule="auto"/>
        <w:jc w:val="both"/>
      </w:pPr>
    </w:p>
    <w:p w:rsidR="00F42EE5" w:rsidRPr="003301B5" w:rsidRDefault="00F42EE5" w:rsidP="00671D9D">
      <w:pPr>
        <w:pStyle w:val="ListParagraph"/>
        <w:numPr>
          <w:ilvl w:val="0"/>
          <w:numId w:val="19"/>
        </w:numPr>
        <w:spacing w:line="360" w:lineRule="auto"/>
        <w:jc w:val="both"/>
      </w:pPr>
      <w:r>
        <w:t>taškai</w:t>
      </w:r>
    </w:p>
    <w:p w:rsidR="00F42EE5" w:rsidRPr="002108EF" w:rsidRDefault="00F42EE5" w:rsidP="00671D9D">
      <w:pPr>
        <w:pStyle w:val="ListParagraph"/>
        <w:numPr>
          <w:ilvl w:val="0"/>
          <w:numId w:val="15"/>
        </w:numPr>
        <w:spacing w:line="360" w:lineRule="auto"/>
        <w:jc w:val="both"/>
      </w:pPr>
      <w:r w:rsidRPr="002108EF">
        <w:t>Lentelėje įrašykite fizinės veiklos rūšis, kurios lavina širdies ir kraujagyslių, kaulų ir raumenų sistemas.</w:t>
      </w:r>
    </w:p>
    <w:tbl>
      <w:tblPr>
        <w:tblW w:w="0" w:type="auto"/>
        <w:tblInd w:w="19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40"/>
        <w:gridCol w:w="4071"/>
      </w:tblGrid>
      <w:tr w:rsidR="00F42EE5" w:rsidRPr="003301B5" w:rsidTr="000D3348">
        <w:tc>
          <w:tcPr>
            <w:tcW w:w="3540" w:type="dxa"/>
          </w:tcPr>
          <w:p w:rsidR="00F42EE5" w:rsidRPr="000D3348" w:rsidRDefault="00F42EE5" w:rsidP="003873A1">
            <w:pPr>
              <w:rPr>
                <w:b/>
              </w:rPr>
            </w:pPr>
            <w:r w:rsidRPr="000D3348">
              <w:rPr>
                <w:b/>
              </w:rPr>
              <w:t>Širdies ir kraujagyslių sistema</w:t>
            </w:r>
          </w:p>
        </w:tc>
        <w:tc>
          <w:tcPr>
            <w:tcW w:w="4071" w:type="dxa"/>
          </w:tcPr>
          <w:p w:rsidR="00F42EE5" w:rsidRPr="000D3348" w:rsidRDefault="00F42EE5" w:rsidP="003873A1">
            <w:pPr>
              <w:rPr>
                <w:b/>
              </w:rPr>
            </w:pPr>
            <w:r w:rsidRPr="000D3348">
              <w:rPr>
                <w:b/>
              </w:rPr>
              <w:t>Kaulų ir raumenų sistema</w:t>
            </w:r>
          </w:p>
        </w:tc>
      </w:tr>
      <w:tr w:rsidR="00F42EE5" w:rsidRPr="003301B5" w:rsidTr="000D3348">
        <w:tc>
          <w:tcPr>
            <w:tcW w:w="3540" w:type="dxa"/>
          </w:tcPr>
          <w:p w:rsidR="00F42EE5" w:rsidRPr="001B794A" w:rsidRDefault="00F42EE5" w:rsidP="000A34E7">
            <w:r w:rsidRPr="001B794A">
              <w:t>Važiavimas dviračiu</w:t>
            </w:r>
          </w:p>
        </w:tc>
        <w:tc>
          <w:tcPr>
            <w:tcW w:w="4071" w:type="dxa"/>
          </w:tcPr>
          <w:p w:rsidR="00F42EE5" w:rsidRPr="001B794A" w:rsidRDefault="00F42EE5" w:rsidP="000A34E7">
            <w:r w:rsidRPr="001B794A">
              <w:t>Jėgos pratybos treniruoklių salėje</w:t>
            </w:r>
          </w:p>
        </w:tc>
      </w:tr>
      <w:tr w:rsidR="00F42EE5" w:rsidRPr="003301B5" w:rsidTr="000D3348">
        <w:tc>
          <w:tcPr>
            <w:tcW w:w="3540" w:type="dxa"/>
          </w:tcPr>
          <w:p w:rsidR="00F42EE5" w:rsidRPr="001B794A" w:rsidRDefault="00F42EE5" w:rsidP="000A34E7">
            <w:r w:rsidRPr="001B794A">
              <w:t>Bėgimas</w:t>
            </w:r>
          </w:p>
        </w:tc>
        <w:tc>
          <w:tcPr>
            <w:tcW w:w="4071" w:type="dxa"/>
          </w:tcPr>
          <w:p w:rsidR="00F42EE5" w:rsidRPr="001B794A" w:rsidRDefault="00F42EE5" w:rsidP="000A34E7">
            <w:r w:rsidRPr="001B794A">
              <w:t>Treniravimasis su svarmenimis</w:t>
            </w:r>
          </w:p>
        </w:tc>
      </w:tr>
      <w:tr w:rsidR="00F42EE5" w:rsidRPr="003301B5" w:rsidTr="000D3348">
        <w:tc>
          <w:tcPr>
            <w:tcW w:w="3540" w:type="dxa"/>
          </w:tcPr>
          <w:p w:rsidR="00F42EE5" w:rsidRPr="001B794A" w:rsidRDefault="00F42EE5" w:rsidP="000A34E7">
            <w:r w:rsidRPr="001B794A">
              <w:t>Plaukimas</w:t>
            </w:r>
          </w:p>
        </w:tc>
        <w:tc>
          <w:tcPr>
            <w:tcW w:w="4071" w:type="dxa"/>
          </w:tcPr>
          <w:p w:rsidR="00F42EE5" w:rsidRPr="001B794A" w:rsidRDefault="00F42EE5" w:rsidP="000A34E7">
            <w:r w:rsidRPr="001B794A">
              <w:t>Žemės, sniego kasimas</w:t>
            </w:r>
          </w:p>
        </w:tc>
      </w:tr>
      <w:tr w:rsidR="00F42EE5" w:rsidRPr="003301B5" w:rsidTr="000D3348">
        <w:tc>
          <w:tcPr>
            <w:tcW w:w="3540" w:type="dxa"/>
          </w:tcPr>
          <w:p w:rsidR="00F42EE5" w:rsidRPr="001B794A" w:rsidRDefault="00F42EE5" w:rsidP="000A34E7">
            <w:r w:rsidRPr="001B794A">
              <w:t>Grupinės pratybos su muzika</w:t>
            </w:r>
          </w:p>
        </w:tc>
        <w:tc>
          <w:tcPr>
            <w:tcW w:w="4071" w:type="dxa"/>
          </w:tcPr>
          <w:p w:rsidR="00F42EE5" w:rsidRPr="001B794A" w:rsidRDefault="00F42EE5" w:rsidP="000A34E7">
            <w:r w:rsidRPr="001B794A">
              <w:t>Sunkesnių daiktų nešiojimas</w:t>
            </w:r>
          </w:p>
        </w:tc>
      </w:tr>
      <w:tr w:rsidR="00F42EE5" w:rsidRPr="003301B5" w:rsidTr="000D3348">
        <w:tc>
          <w:tcPr>
            <w:tcW w:w="3540" w:type="dxa"/>
          </w:tcPr>
          <w:p w:rsidR="00F42EE5" w:rsidRPr="001B794A" w:rsidRDefault="00F42EE5" w:rsidP="000A34E7">
            <w:r w:rsidRPr="001B794A">
              <w:t>Greitas ėjimas</w:t>
            </w:r>
          </w:p>
        </w:tc>
        <w:tc>
          <w:tcPr>
            <w:tcW w:w="4071" w:type="dxa"/>
          </w:tcPr>
          <w:p w:rsidR="00F42EE5" w:rsidRPr="001B794A" w:rsidRDefault="00F42EE5" w:rsidP="000A34E7">
            <w:r w:rsidRPr="001B794A">
              <w:t>Pratimai su savo kūno svoriu</w:t>
            </w:r>
          </w:p>
        </w:tc>
      </w:tr>
      <w:tr w:rsidR="00F42EE5" w:rsidRPr="003301B5" w:rsidTr="000D3348">
        <w:tc>
          <w:tcPr>
            <w:tcW w:w="3540" w:type="dxa"/>
          </w:tcPr>
          <w:p w:rsidR="00F42EE5" w:rsidRPr="001B794A" w:rsidRDefault="00F42EE5" w:rsidP="000A34E7">
            <w:r w:rsidRPr="001B794A">
              <w:t>Sportiniai žaidimai</w:t>
            </w:r>
          </w:p>
        </w:tc>
        <w:tc>
          <w:tcPr>
            <w:tcW w:w="4071" w:type="dxa"/>
          </w:tcPr>
          <w:p w:rsidR="00F42EE5" w:rsidRPr="001B794A" w:rsidRDefault="00F42EE5" w:rsidP="000A34E7">
            <w:r w:rsidRPr="001B794A">
              <w:t>Pratimai ant skersinio</w:t>
            </w:r>
          </w:p>
        </w:tc>
      </w:tr>
      <w:tr w:rsidR="00F42EE5" w:rsidRPr="003301B5" w:rsidTr="000D3348">
        <w:tc>
          <w:tcPr>
            <w:tcW w:w="3540" w:type="dxa"/>
          </w:tcPr>
          <w:p w:rsidR="00F42EE5" w:rsidRPr="001B794A" w:rsidRDefault="00F42EE5" w:rsidP="000A34E7">
            <w:r w:rsidRPr="001B794A">
              <w:t>Lauko tenisas</w:t>
            </w:r>
          </w:p>
        </w:tc>
        <w:tc>
          <w:tcPr>
            <w:tcW w:w="4071" w:type="dxa"/>
          </w:tcPr>
          <w:p w:rsidR="00F42EE5" w:rsidRPr="001B794A" w:rsidRDefault="00F42EE5" w:rsidP="000A34E7"/>
        </w:tc>
      </w:tr>
      <w:tr w:rsidR="00F42EE5" w:rsidRPr="003301B5" w:rsidTr="000D3348">
        <w:tc>
          <w:tcPr>
            <w:tcW w:w="3540" w:type="dxa"/>
          </w:tcPr>
          <w:p w:rsidR="00F42EE5" w:rsidRPr="001B794A" w:rsidRDefault="00F42EE5" w:rsidP="000A34E7">
            <w:r w:rsidRPr="001B794A">
              <w:t>Intensyvus, tačiau jėgos nereikalaujantis darbas</w:t>
            </w:r>
          </w:p>
        </w:tc>
        <w:tc>
          <w:tcPr>
            <w:tcW w:w="4071" w:type="dxa"/>
          </w:tcPr>
          <w:p w:rsidR="00F42EE5" w:rsidRPr="001B794A" w:rsidRDefault="00F42EE5" w:rsidP="000A34E7"/>
        </w:tc>
      </w:tr>
      <w:tr w:rsidR="00F42EE5" w:rsidRPr="003301B5" w:rsidTr="000D3348">
        <w:tc>
          <w:tcPr>
            <w:tcW w:w="3540" w:type="dxa"/>
          </w:tcPr>
          <w:p w:rsidR="00F42EE5" w:rsidRPr="003301B5" w:rsidRDefault="00F42EE5" w:rsidP="003873A1"/>
        </w:tc>
        <w:tc>
          <w:tcPr>
            <w:tcW w:w="4071" w:type="dxa"/>
          </w:tcPr>
          <w:p w:rsidR="00F42EE5" w:rsidRPr="003301B5" w:rsidRDefault="00F42EE5" w:rsidP="003873A1"/>
        </w:tc>
      </w:tr>
    </w:tbl>
    <w:p w:rsidR="00F42EE5" w:rsidRPr="003301B5" w:rsidRDefault="00F42EE5" w:rsidP="00671D9D">
      <w:pPr>
        <w:spacing w:line="360" w:lineRule="auto"/>
        <w:contextualSpacing/>
        <w:jc w:val="both"/>
      </w:pPr>
    </w:p>
    <w:p w:rsidR="00F42EE5" w:rsidRPr="003301B5" w:rsidRDefault="00F42EE5" w:rsidP="00671D9D">
      <w:pPr>
        <w:pStyle w:val="ListParagraph"/>
        <w:numPr>
          <w:ilvl w:val="0"/>
          <w:numId w:val="16"/>
        </w:numPr>
        <w:spacing w:line="360" w:lineRule="auto"/>
        <w:jc w:val="both"/>
      </w:pPr>
      <w:r w:rsidRPr="003301B5">
        <w:t>taškai</w:t>
      </w:r>
    </w:p>
    <w:p w:rsidR="00F42EE5" w:rsidRPr="003301B5" w:rsidRDefault="00F42EE5" w:rsidP="00671D9D">
      <w:pPr>
        <w:spacing w:line="360" w:lineRule="auto"/>
        <w:ind w:firstLine="720"/>
        <w:contextualSpacing/>
        <w:jc w:val="both"/>
      </w:pPr>
      <w:r>
        <w:t xml:space="preserve">7. </w:t>
      </w:r>
      <w:r w:rsidRPr="003301B5">
        <w:t>Kuo organizmui kenksmingas fizinio krūvio perdozavimas?</w:t>
      </w:r>
    </w:p>
    <w:p w:rsidR="00F42EE5" w:rsidRDefault="00F42EE5" w:rsidP="00671D9D">
      <w:pPr>
        <w:spacing w:line="360" w:lineRule="auto"/>
        <w:ind w:left="1080"/>
        <w:jc w:val="both"/>
      </w:pPr>
      <w:r w:rsidRPr="003301B5">
        <w:t>1</w:t>
      </w:r>
      <w:r>
        <w:t>. Silpnėja organizmo imuninė sistema, jis tampa neatsparus infekcijoms;</w:t>
      </w:r>
    </w:p>
    <w:p w:rsidR="00F42EE5" w:rsidRDefault="00F42EE5" w:rsidP="00671D9D">
      <w:pPr>
        <w:spacing w:line="360" w:lineRule="auto"/>
        <w:ind w:left="1080"/>
        <w:jc w:val="both"/>
      </w:pPr>
      <w:r w:rsidRPr="003301B5">
        <w:t>2</w:t>
      </w:r>
      <w:r>
        <w:t>. Prastėja nuotaika, sunku susikaupti, išlaikyti dėmesį;</w:t>
      </w:r>
    </w:p>
    <w:p w:rsidR="00F42EE5" w:rsidRPr="003301B5" w:rsidRDefault="00F42EE5" w:rsidP="00671D9D">
      <w:pPr>
        <w:spacing w:line="360" w:lineRule="auto"/>
        <w:ind w:left="1080"/>
        <w:jc w:val="both"/>
      </w:pPr>
      <w:r>
        <w:t>3. Gali pradėti mažėti raumenų kiekis, nes jie nespėja atsistatyti;</w:t>
      </w:r>
    </w:p>
    <w:p w:rsidR="00F42EE5" w:rsidRDefault="00F42EE5" w:rsidP="00671D9D">
      <w:pPr>
        <w:spacing w:line="360" w:lineRule="auto"/>
        <w:ind w:left="1080"/>
        <w:jc w:val="both"/>
      </w:pPr>
      <w:r w:rsidRPr="003301B5">
        <w:t>4</w:t>
      </w:r>
      <w:r>
        <w:t>. Gali išsivystyti sąnarių uždegimai;</w:t>
      </w:r>
    </w:p>
    <w:p w:rsidR="00F42EE5" w:rsidRPr="003301B5" w:rsidRDefault="00F42EE5" w:rsidP="00671D9D">
      <w:pPr>
        <w:spacing w:line="360" w:lineRule="auto"/>
        <w:ind w:left="1080"/>
        <w:jc w:val="both"/>
      </w:pPr>
      <w:r w:rsidRPr="003301B5">
        <w:t>5</w:t>
      </w:r>
      <w:r>
        <w:t xml:space="preserve">. Gali pradėti mažėti svoris, organizmui būtinas riebalų kiekis. </w:t>
      </w:r>
    </w:p>
    <w:p w:rsidR="00F42EE5" w:rsidRPr="003301B5" w:rsidRDefault="00F42EE5" w:rsidP="00671D9D">
      <w:pPr>
        <w:pStyle w:val="ListParagraph"/>
        <w:numPr>
          <w:ilvl w:val="0"/>
          <w:numId w:val="19"/>
        </w:numPr>
        <w:spacing w:line="360" w:lineRule="auto"/>
        <w:jc w:val="both"/>
      </w:pPr>
      <w:r w:rsidRPr="003301B5">
        <w:t>taškai</w:t>
      </w:r>
    </w:p>
    <w:p w:rsidR="00F42EE5" w:rsidRDefault="00F42EE5" w:rsidP="002108EF">
      <w:pPr>
        <w:pStyle w:val="ListParagraph"/>
        <w:numPr>
          <w:ilvl w:val="0"/>
          <w:numId w:val="25"/>
        </w:numPr>
      </w:pPr>
      <w:r w:rsidRPr="003301B5">
        <w:t>Kuo organizmui kenksmingas vandens trūkumas fizinio krūvio metu?</w:t>
      </w:r>
    </w:p>
    <w:p w:rsidR="00F42EE5" w:rsidRPr="003301B5" w:rsidRDefault="00F42EE5" w:rsidP="00671D9D">
      <w:pPr>
        <w:pStyle w:val="ListParagraph"/>
        <w:ind w:left="1440"/>
      </w:pPr>
    </w:p>
    <w:p w:rsidR="00F42EE5" w:rsidRPr="00596962" w:rsidRDefault="00F42EE5" w:rsidP="002108EF">
      <w:pPr>
        <w:pStyle w:val="ListParagraph"/>
        <w:numPr>
          <w:ilvl w:val="0"/>
          <w:numId w:val="20"/>
        </w:numPr>
        <w:spacing w:line="360" w:lineRule="auto"/>
        <w:jc w:val="both"/>
      </w:pPr>
      <w:r w:rsidRPr="00596962">
        <w:t>Kraujas pasidaro labai tirštas, todėl širdžiai sunkiau jį išpumpuoti;</w:t>
      </w:r>
    </w:p>
    <w:p w:rsidR="00F42EE5" w:rsidRPr="00596962" w:rsidRDefault="00F42EE5" w:rsidP="002108EF">
      <w:pPr>
        <w:pStyle w:val="ListParagraph"/>
        <w:numPr>
          <w:ilvl w:val="0"/>
          <w:numId w:val="20"/>
        </w:numPr>
        <w:spacing w:line="360" w:lineRule="auto"/>
      </w:pPr>
      <w:r w:rsidRPr="00596962">
        <w:t>Gali  apimti silpnumas, pasireikšti pykinimas , būti aukštas širdies susitraukimų dažnis, išsivystyti širdies nepakankamumas;</w:t>
      </w:r>
    </w:p>
    <w:p w:rsidR="00F42EE5" w:rsidRPr="00596962" w:rsidRDefault="00F42EE5" w:rsidP="002108EF">
      <w:pPr>
        <w:pStyle w:val="ListParagraph"/>
        <w:numPr>
          <w:ilvl w:val="0"/>
          <w:numId w:val="20"/>
        </w:numPr>
        <w:spacing w:line="360" w:lineRule="auto"/>
      </w:pPr>
      <w:r w:rsidRPr="00596962">
        <w:t xml:space="preserve">Gali išsivystyti nuovargis,  apimti drebulys, raumenų spazmai, mėšlungis; </w:t>
      </w:r>
    </w:p>
    <w:p w:rsidR="00F42EE5" w:rsidRPr="00596962" w:rsidRDefault="00F42EE5" w:rsidP="002108EF">
      <w:pPr>
        <w:pStyle w:val="ListParagraph"/>
        <w:numPr>
          <w:ilvl w:val="0"/>
          <w:numId w:val="20"/>
        </w:numPr>
        <w:spacing w:line="360" w:lineRule="auto"/>
      </w:pPr>
      <w:r w:rsidRPr="00596962">
        <w:t>Gali pradėti svaigti galva, žmogus gali prarasti pusiausvyrą, gali sutrikti regėjimas;</w:t>
      </w:r>
    </w:p>
    <w:p w:rsidR="00F42EE5" w:rsidRPr="00596962" w:rsidRDefault="00F42EE5" w:rsidP="002108EF">
      <w:pPr>
        <w:pStyle w:val="ListParagraph"/>
        <w:numPr>
          <w:ilvl w:val="0"/>
          <w:numId w:val="20"/>
        </w:numPr>
        <w:spacing w:line="360" w:lineRule="auto"/>
        <w:jc w:val="both"/>
      </w:pPr>
      <w:r w:rsidRPr="00596962">
        <w:t>Fizinio krūvio metu gali ištikti šiluminis išsekimas ar net šilumos smūgis.</w:t>
      </w:r>
    </w:p>
    <w:p w:rsidR="00F42EE5" w:rsidRDefault="00F42EE5" w:rsidP="002108EF">
      <w:pPr>
        <w:pStyle w:val="ListParagraph"/>
        <w:numPr>
          <w:ilvl w:val="0"/>
          <w:numId w:val="17"/>
        </w:numPr>
        <w:spacing w:line="360" w:lineRule="auto"/>
        <w:jc w:val="both"/>
      </w:pPr>
      <w:r w:rsidRPr="003301B5">
        <w:t>taškai</w:t>
      </w:r>
    </w:p>
    <w:p w:rsidR="00F42EE5" w:rsidRPr="003301B5" w:rsidRDefault="00F42EE5" w:rsidP="00671D9D">
      <w:pPr>
        <w:spacing w:line="360" w:lineRule="auto"/>
        <w:ind w:firstLine="720"/>
        <w:contextualSpacing/>
        <w:jc w:val="both"/>
      </w:pPr>
      <w:r>
        <w:t xml:space="preserve">9. </w:t>
      </w:r>
      <w:r w:rsidRPr="003301B5">
        <w:t>Kokios fizinio aktyvumo normos yra vaikams</w:t>
      </w:r>
      <w:r>
        <w:t xml:space="preserve"> ir paaugliams</w:t>
      </w:r>
      <w:r w:rsidRPr="003301B5">
        <w:t>?</w:t>
      </w:r>
    </w:p>
    <w:p w:rsidR="00F42EE5" w:rsidRPr="003301B5" w:rsidRDefault="00F42EE5" w:rsidP="00671D9D">
      <w:pPr>
        <w:spacing w:line="360" w:lineRule="auto"/>
        <w:ind w:left="1080"/>
        <w:jc w:val="both"/>
      </w:pPr>
      <w:r w:rsidRPr="003301B5">
        <w:t>1. Širdies ir kraujagyslių sistemos lavinimas</w:t>
      </w:r>
      <w:r>
        <w:t xml:space="preserve"> – 3-4 kartai per savaitę;</w:t>
      </w:r>
    </w:p>
    <w:p w:rsidR="00F42EE5" w:rsidRDefault="00F42EE5" w:rsidP="00671D9D">
      <w:pPr>
        <w:spacing w:line="360" w:lineRule="auto"/>
        <w:ind w:left="1080"/>
        <w:jc w:val="both"/>
      </w:pPr>
      <w:r w:rsidRPr="003301B5">
        <w:t>2. Kaulų ir raumenų sistemos lavinimas</w:t>
      </w:r>
      <w:r>
        <w:t xml:space="preserve"> – 1-2 kartai per savaitę;</w:t>
      </w:r>
    </w:p>
    <w:p w:rsidR="00F42EE5" w:rsidRDefault="00F42EE5" w:rsidP="00671D9D">
      <w:pPr>
        <w:spacing w:line="360" w:lineRule="auto"/>
        <w:ind w:left="1080"/>
        <w:jc w:val="both"/>
      </w:pPr>
      <w:r w:rsidRPr="003301B5">
        <w:t>3. Lankstumo lavinimas</w:t>
      </w:r>
      <w:r>
        <w:t xml:space="preserve"> -1-2 kartai per savaitę;</w:t>
      </w:r>
    </w:p>
    <w:p w:rsidR="00F42EE5" w:rsidRPr="003301B5" w:rsidRDefault="00F42EE5" w:rsidP="00671D9D">
      <w:pPr>
        <w:spacing w:line="360" w:lineRule="auto"/>
        <w:ind w:left="1080"/>
        <w:jc w:val="both"/>
      </w:pPr>
      <w:r w:rsidRPr="003301B5">
        <w:t>4.</w:t>
      </w:r>
      <w:r>
        <w:t xml:space="preserve"> Koordinacijos lavinimas – 1-2 kartai per savaitę. </w:t>
      </w:r>
    </w:p>
    <w:p w:rsidR="00F42EE5" w:rsidRPr="003301B5" w:rsidRDefault="00F42EE5" w:rsidP="00671D9D">
      <w:pPr>
        <w:spacing w:line="360" w:lineRule="auto"/>
        <w:ind w:left="720"/>
        <w:jc w:val="both"/>
      </w:pPr>
      <w:r w:rsidRPr="003301B5">
        <w:tab/>
      </w:r>
      <w:r w:rsidRPr="003301B5">
        <w:tab/>
      </w:r>
      <w:r w:rsidRPr="003301B5">
        <w:tab/>
      </w:r>
      <w:r w:rsidRPr="003301B5">
        <w:tab/>
      </w:r>
      <w:r w:rsidRPr="003301B5">
        <w:tab/>
      </w:r>
      <w:r w:rsidRPr="003301B5">
        <w:tab/>
      </w:r>
      <w:r w:rsidRPr="003301B5">
        <w:tab/>
      </w:r>
      <w:r w:rsidRPr="003301B5">
        <w:tab/>
      </w:r>
      <w:r w:rsidRPr="003301B5">
        <w:tab/>
        <w:t>3 taškai</w:t>
      </w:r>
    </w:p>
    <w:p w:rsidR="00F42EE5" w:rsidRDefault="00F42EE5" w:rsidP="00B51A3A">
      <w:pPr>
        <w:spacing w:line="360" w:lineRule="auto"/>
        <w:jc w:val="both"/>
      </w:pPr>
    </w:p>
    <w:p w:rsidR="00F42EE5" w:rsidRPr="00986573" w:rsidRDefault="00F42EE5" w:rsidP="00B51A3A">
      <w:pPr>
        <w:pStyle w:val="ListParagraph"/>
        <w:numPr>
          <w:ilvl w:val="0"/>
          <w:numId w:val="10"/>
        </w:numPr>
        <w:spacing w:line="360" w:lineRule="auto"/>
        <w:jc w:val="both"/>
        <w:rPr>
          <w:b/>
        </w:rPr>
      </w:pPr>
      <w:r w:rsidRPr="00986573">
        <w:rPr>
          <w:b/>
        </w:rPr>
        <w:t>MOKOMOSIOS INDIVIDUALIOS IR/AR GRUPINĖS MOKINIŲ PRAKTINĖS, TIRIAMOSIOS, PROJEKTINĖS, KŪRYBINĖS VEIKLOS UŽDUOTYS</w:t>
      </w:r>
    </w:p>
    <w:p w:rsidR="00F42EE5" w:rsidRDefault="00F42EE5" w:rsidP="00461D95">
      <w:pPr>
        <w:spacing w:line="360" w:lineRule="auto"/>
        <w:jc w:val="both"/>
      </w:pPr>
    </w:p>
    <w:p w:rsidR="00F42EE5" w:rsidRPr="002508A0" w:rsidRDefault="00F42EE5" w:rsidP="002508A0">
      <w:pPr>
        <w:spacing w:line="360" w:lineRule="auto"/>
        <w:ind w:firstLine="360"/>
        <w:jc w:val="both"/>
      </w:pPr>
      <w:r w:rsidRPr="000B1355">
        <w:t xml:space="preserve">Toliau pateikiame </w:t>
      </w:r>
      <w:r>
        <w:t>reklamos suvokimo ir kritiško mąstymo temų</w:t>
      </w:r>
      <w:r w:rsidRPr="000B1355">
        <w:t xml:space="preserve"> pavyzdį. </w:t>
      </w:r>
      <w:r>
        <w:t xml:space="preserve">Šios užduotys turėtų mokytojams padėti ugdyti mokinių reklamos suvokimo, kritiško mąstymo, sprendimų priėmimo gebėjimus. Mokiniai turėtų gebėti atskirti gerąsias ir blogąsias reklamos puses, suprasti kaip reklamoje formuojami lyties stereotipai, suprasti, kad su reklama kartu perduodama </w:t>
      </w:r>
      <w:r w:rsidRPr="002508A0">
        <w:t xml:space="preserve">tam tikra socialinė žinia, kurią mokiniai ir būtų mokomi atpažinti. </w:t>
      </w:r>
    </w:p>
    <w:p w:rsidR="00F42EE5" w:rsidRPr="002508A0" w:rsidRDefault="00F42EE5" w:rsidP="002508A0">
      <w:pPr>
        <w:spacing w:line="360" w:lineRule="auto"/>
        <w:jc w:val="both"/>
      </w:pPr>
    </w:p>
    <w:p w:rsidR="00F42EE5" w:rsidRPr="002508A0" w:rsidRDefault="00F42EE5" w:rsidP="001B794A">
      <w:pPr>
        <w:spacing w:line="360" w:lineRule="auto"/>
        <w:jc w:val="center"/>
        <w:rPr>
          <w:b/>
        </w:rPr>
      </w:pPr>
      <w:r w:rsidRPr="002508A0">
        <w:rPr>
          <w:b/>
        </w:rPr>
        <w:t>1 UŽDUOTIS. REKLAMOS SUVOKIMAS. “Tobulas paveikslėlis”.</w:t>
      </w:r>
    </w:p>
    <w:p w:rsidR="00F42EE5" w:rsidRPr="002508A0" w:rsidRDefault="00F42EE5" w:rsidP="002508A0">
      <w:pPr>
        <w:spacing w:line="360" w:lineRule="auto"/>
        <w:jc w:val="both"/>
        <w:rPr>
          <w:b/>
        </w:rPr>
      </w:pPr>
    </w:p>
    <w:p w:rsidR="00F42EE5" w:rsidRPr="00763FDC" w:rsidRDefault="00F42EE5" w:rsidP="00C53228">
      <w:pPr>
        <w:spacing w:line="360" w:lineRule="auto"/>
        <w:ind w:firstLine="360"/>
        <w:jc w:val="both"/>
      </w:pPr>
      <w:r>
        <w:rPr>
          <w:b/>
        </w:rPr>
        <w:t xml:space="preserve">Užduoties tikslas – </w:t>
      </w:r>
      <w:r w:rsidRPr="002D389C">
        <w:t>padėti mokiniams suprasti, kad reklama</w:t>
      </w:r>
      <w:r>
        <w:t xml:space="preserve"> kuriama tam, kad žmonės pirktų prekes ir paslaugas, reklamos siunčiama žinia yra nebūtinai susijusi tik su reklamuojama preke ar paslauga; reklama skirtingų žmonių gali būti suprantama skirtingai, reklama „spaudžia“ atitikti tam tikrus standartus ir stereotipus, reklamoje vaizduojamas „tobulas“, realiai neegzistuojantis pasaulis.</w:t>
      </w:r>
      <w:r w:rsidRPr="002D389C">
        <w:t xml:space="preserve"> </w:t>
      </w:r>
      <w:r>
        <w:t>Siekiama, kad mokiniai</w:t>
      </w:r>
      <w:r w:rsidRPr="00763FDC">
        <w:t xml:space="preserve"> išsiaiškintų kaip žiniasklaida veikia, siekiant pardu</w:t>
      </w:r>
      <w:r>
        <w:t xml:space="preserve">oti produktus, žinias ir idėjas. </w:t>
      </w:r>
    </w:p>
    <w:p w:rsidR="00F42EE5" w:rsidRDefault="00F42EE5" w:rsidP="00461D95">
      <w:pPr>
        <w:spacing w:line="360" w:lineRule="auto"/>
        <w:jc w:val="both"/>
        <w:rPr>
          <w:b/>
        </w:rPr>
      </w:pPr>
    </w:p>
    <w:p w:rsidR="00F42EE5" w:rsidRPr="00763FDC" w:rsidRDefault="00F42EE5" w:rsidP="002D389C">
      <w:pPr>
        <w:spacing w:line="360" w:lineRule="auto"/>
        <w:ind w:firstLine="360"/>
        <w:jc w:val="both"/>
      </w:pPr>
      <w:r w:rsidRPr="009D3FFC">
        <w:t xml:space="preserve">Mokytojas </w:t>
      </w:r>
      <w:r>
        <w:t xml:space="preserve">suskirsto mokinius į grupes ir kiekvienai grupei paduoda kokį nors </w:t>
      </w:r>
      <w:r w:rsidRPr="006003DF">
        <w:rPr>
          <w:i/>
        </w:rPr>
        <w:t>moksleiviams tinkamo turinio</w:t>
      </w:r>
      <w:r>
        <w:t xml:space="preserve"> žurnalą su reklamomis. Mokytojas mokiniams išdalina mokinio lapus “Tobulas</w:t>
      </w:r>
      <w:r w:rsidRPr="00763FDC">
        <w:t xml:space="preserve"> paveikslėli</w:t>
      </w:r>
      <w:r>
        <w:t>s</w:t>
      </w:r>
      <w:r w:rsidRPr="00763FDC">
        <w:t>”</w:t>
      </w:r>
      <w:r>
        <w:t xml:space="preserve">. </w:t>
      </w:r>
      <w:r w:rsidRPr="00763FDC">
        <w:t xml:space="preserve">Mokytojas padeda </w:t>
      </w:r>
      <w:r>
        <w:t xml:space="preserve">užpildyti mokinio lapą </w:t>
      </w:r>
      <w:r w:rsidRPr="00763FDC">
        <w:t>mokiniams, klausdamas tokių klausimų:</w:t>
      </w:r>
    </w:p>
    <w:p w:rsidR="00F42EE5" w:rsidRPr="00763FDC" w:rsidRDefault="00F42EE5" w:rsidP="00461D95">
      <w:pPr>
        <w:spacing w:line="360" w:lineRule="auto"/>
        <w:ind w:left="360"/>
        <w:jc w:val="both"/>
      </w:pPr>
      <w:r w:rsidRPr="00763FDC">
        <w:t xml:space="preserve"> - Kas sukūrė šią reklamą?</w:t>
      </w:r>
    </w:p>
    <w:p w:rsidR="00F42EE5" w:rsidRPr="00763FDC" w:rsidRDefault="00F42EE5" w:rsidP="00461D95">
      <w:pPr>
        <w:spacing w:line="360" w:lineRule="auto"/>
        <w:ind w:left="360"/>
        <w:jc w:val="both"/>
      </w:pPr>
      <w:r w:rsidRPr="00763FDC">
        <w:t>- Kodėl ši reklama buvo sukurta?</w:t>
      </w:r>
    </w:p>
    <w:p w:rsidR="00F42EE5" w:rsidRPr="00763FDC" w:rsidRDefault="00F42EE5" w:rsidP="00461D95">
      <w:pPr>
        <w:spacing w:line="360" w:lineRule="auto"/>
        <w:ind w:left="360"/>
        <w:jc w:val="both"/>
      </w:pPr>
      <w:r w:rsidRPr="00763FDC">
        <w:t>- Kokia pagrindinė šios reklamos žinia?</w:t>
      </w:r>
    </w:p>
    <w:p w:rsidR="00F42EE5" w:rsidRPr="00763FDC" w:rsidRDefault="00F42EE5" w:rsidP="00461D95">
      <w:pPr>
        <w:spacing w:line="360" w:lineRule="auto"/>
        <w:ind w:left="360"/>
        <w:jc w:val="both"/>
      </w:pPr>
      <w:r w:rsidRPr="00763FDC">
        <w:t>- Kaip pateikiama informacija?</w:t>
      </w:r>
    </w:p>
    <w:p w:rsidR="00F42EE5" w:rsidRPr="00763FDC" w:rsidRDefault="00F42EE5" w:rsidP="00461D95">
      <w:pPr>
        <w:spacing w:line="360" w:lineRule="auto"/>
        <w:ind w:left="360"/>
        <w:jc w:val="both"/>
      </w:pPr>
      <w:r w:rsidRPr="00763FDC">
        <w:t>- Kokia technika naudojama, siekiant perduoti šią žinią?</w:t>
      </w:r>
    </w:p>
    <w:p w:rsidR="00F42EE5" w:rsidRPr="00763FDC" w:rsidRDefault="00F42EE5" w:rsidP="00461D95">
      <w:pPr>
        <w:spacing w:line="360" w:lineRule="auto"/>
        <w:ind w:left="360"/>
        <w:jc w:val="both"/>
      </w:pPr>
      <w:r w:rsidRPr="00763FDC">
        <w:t>- Kaip ši žinia gali būti suprantama skirtingų žmonių?</w:t>
      </w:r>
    </w:p>
    <w:p w:rsidR="00F42EE5" w:rsidRPr="00763FDC" w:rsidRDefault="00F42EE5" w:rsidP="00461D95">
      <w:pPr>
        <w:spacing w:line="360" w:lineRule="auto"/>
        <w:ind w:left="360"/>
        <w:jc w:val="both"/>
      </w:pPr>
      <w:r w:rsidRPr="00763FDC">
        <w:t>- Ar tau patinka ši žinia?</w:t>
      </w:r>
    </w:p>
    <w:p w:rsidR="00F42EE5" w:rsidRPr="0036784A" w:rsidRDefault="00F42EE5" w:rsidP="00461D95">
      <w:pPr>
        <w:spacing w:line="360" w:lineRule="auto"/>
        <w:ind w:left="360"/>
        <w:jc w:val="both"/>
        <w:rPr>
          <w:b/>
        </w:rPr>
      </w:pPr>
    </w:p>
    <w:p w:rsidR="00F42EE5" w:rsidRDefault="00F42EE5" w:rsidP="002D389C">
      <w:pPr>
        <w:spacing w:line="360" w:lineRule="auto"/>
        <w:jc w:val="both"/>
      </w:pPr>
      <w:r w:rsidRPr="0036784A">
        <w:rPr>
          <w:b/>
        </w:rPr>
        <w:t>Svarbu:</w:t>
      </w:r>
      <w:r>
        <w:t xml:space="preserve"> Veiklos pabaigoje mokytojas apibendrina atsakymus pabrėždamas, kad reklamos siunčiama žinia yra nebūtinai susijusi tik su reklamuojama preke ar paslauga; reklama skirtingų žmonių gali būti suprantama skirtingai, reklama „spaudžia“ atitikti tam tikrus standartus ir stereotipus, reklamoje vaizduojamas „tobulas“, realiai neegzistuojantis pasaulis.</w:t>
      </w:r>
    </w:p>
    <w:p w:rsidR="00F42EE5" w:rsidRPr="00763FDC" w:rsidRDefault="00F42EE5" w:rsidP="00461D95">
      <w:pPr>
        <w:jc w:val="both"/>
      </w:pPr>
    </w:p>
    <w:p w:rsidR="00F42EE5" w:rsidRPr="00763FDC" w:rsidRDefault="00F42EE5" w:rsidP="00461D95">
      <w:pPr>
        <w:ind w:left="360"/>
        <w:rPr>
          <w:b/>
        </w:rPr>
      </w:pPr>
      <w:r>
        <w:rPr>
          <w:b/>
        </w:rPr>
        <w:t>M</w:t>
      </w:r>
      <w:r w:rsidRPr="00763FDC">
        <w:rPr>
          <w:b/>
        </w:rPr>
        <w:t xml:space="preserve">okinio lapas. </w:t>
      </w:r>
      <w:r>
        <w:rPr>
          <w:b/>
        </w:rPr>
        <w:t>„</w:t>
      </w:r>
      <w:r w:rsidRPr="00763FDC">
        <w:rPr>
          <w:b/>
        </w:rPr>
        <w:t>TOBULAS PAVEIKSLĖLIS</w:t>
      </w:r>
      <w:r>
        <w:rPr>
          <w:b/>
        </w:rPr>
        <w:t>“</w:t>
      </w:r>
    </w:p>
    <w:p w:rsidR="00F42EE5" w:rsidRPr="00763FDC" w:rsidRDefault="00F42EE5" w:rsidP="00461D95">
      <w:pPr>
        <w:ind w:left="36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6"/>
      </w:tblGrid>
      <w:tr w:rsidR="00F42EE5" w:rsidRPr="002D389C" w:rsidTr="000D3348">
        <w:tc>
          <w:tcPr>
            <w:tcW w:w="9854" w:type="dxa"/>
          </w:tcPr>
          <w:p w:rsidR="00F42EE5" w:rsidRPr="002D389C" w:rsidRDefault="00F42EE5" w:rsidP="000D3348">
            <w:pPr>
              <w:jc w:val="both"/>
            </w:pPr>
            <w:r w:rsidRPr="002D389C">
              <w:t>Tavo vardas:</w:t>
            </w:r>
          </w:p>
          <w:p w:rsidR="00F42EE5" w:rsidRPr="002D389C" w:rsidRDefault="00F42EE5" w:rsidP="000D3348">
            <w:pPr>
              <w:jc w:val="both"/>
            </w:pPr>
            <w:r w:rsidRPr="002D389C">
              <w:t>Kaip manai, kas sukūrė šią reklamą?</w:t>
            </w:r>
          </w:p>
        </w:tc>
      </w:tr>
      <w:tr w:rsidR="00F42EE5" w:rsidRPr="002D389C" w:rsidTr="000D3348">
        <w:tc>
          <w:tcPr>
            <w:tcW w:w="9854" w:type="dxa"/>
          </w:tcPr>
          <w:p w:rsidR="00F42EE5" w:rsidRPr="002D389C" w:rsidRDefault="00F42EE5" w:rsidP="000D3348">
            <w:pPr>
              <w:jc w:val="both"/>
            </w:pPr>
          </w:p>
        </w:tc>
      </w:tr>
      <w:tr w:rsidR="00F42EE5" w:rsidRPr="002D389C" w:rsidTr="000D3348">
        <w:tc>
          <w:tcPr>
            <w:tcW w:w="9854" w:type="dxa"/>
          </w:tcPr>
          <w:p w:rsidR="00F42EE5" w:rsidRPr="002D389C" w:rsidRDefault="00F42EE5" w:rsidP="000D3348">
            <w:pPr>
              <w:jc w:val="both"/>
            </w:pPr>
            <w:r w:rsidRPr="002D389C">
              <w:t>Kodėl ši reklama buvo sukurta?</w:t>
            </w:r>
          </w:p>
        </w:tc>
      </w:tr>
      <w:tr w:rsidR="00F42EE5" w:rsidRPr="002D389C" w:rsidTr="000D3348">
        <w:tc>
          <w:tcPr>
            <w:tcW w:w="9854" w:type="dxa"/>
          </w:tcPr>
          <w:p w:rsidR="00F42EE5" w:rsidRPr="002D389C" w:rsidRDefault="00F42EE5" w:rsidP="000D3348">
            <w:pPr>
              <w:jc w:val="both"/>
            </w:pPr>
          </w:p>
        </w:tc>
      </w:tr>
      <w:tr w:rsidR="00F42EE5" w:rsidRPr="002D389C" w:rsidTr="000D3348">
        <w:tc>
          <w:tcPr>
            <w:tcW w:w="9854" w:type="dxa"/>
          </w:tcPr>
          <w:p w:rsidR="00F42EE5" w:rsidRPr="002D389C" w:rsidRDefault="00F42EE5" w:rsidP="000D3348">
            <w:pPr>
              <w:jc w:val="both"/>
            </w:pPr>
            <w:r w:rsidRPr="002D389C">
              <w:t>Kaip manai, kokia pagrindinė šios reklamos siunčiama žinia?</w:t>
            </w:r>
          </w:p>
        </w:tc>
      </w:tr>
      <w:tr w:rsidR="00F42EE5" w:rsidRPr="002D389C" w:rsidTr="000D3348">
        <w:tc>
          <w:tcPr>
            <w:tcW w:w="9854" w:type="dxa"/>
          </w:tcPr>
          <w:p w:rsidR="00F42EE5" w:rsidRPr="002D389C" w:rsidRDefault="00F42EE5" w:rsidP="000D3348">
            <w:pPr>
              <w:jc w:val="both"/>
            </w:pPr>
          </w:p>
        </w:tc>
      </w:tr>
      <w:tr w:rsidR="00F42EE5" w:rsidRPr="002D389C" w:rsidTr="000D3348">
        <w:tc>
          <w:tcPr>
            <w:tcW w:w="9854" w:type="dxa"/>
          </w:tcPr>
          <w:p w:rsidR="00F42EE5" w:rsidRPr="002D389C" w:rsidRDefault="00F42EE5" w:rsidP="000D3348">
            <w:pPr>
              <w:jc w:val="both"/>
            </w:pPr>
            <w:r w:rsidRPr="002D389C">
              <w:t>Kaip reklamos gamintojai perduoda pagrindinę žinią?</w:t>
            </w:r>
          </w:p>
        </w:tc>
      </w:tr>
      <w:tr w:rsidR="00F42EE5" w:rsidRPr="002D389C" w:rsidTr="000D3348">
        <w:tc>
          <w:tcPr>
            <w:tcW w:w="9854" w:type="dxa"/>
          </w:tcPr>
          <w:p w:rsidR="00F42EE5" w:rsidRPr="002D389C" w:rsidRDefault="00F42EE5" w:rsidP="000D3348">
            <w:pPr>
              <w:jc w:val="both"/>
            </w:pPr>
          </w:p>
        </w:tc>
      </w:tr>
      <w:tr w:rsidR="00F42EE5" w:rsidRPr="002D389C" w:rsidTr="000D3348">
        <w:tc>
          <w:tcPr>
            <w:tcW w:w="9854" w:type="dxa"/>
          </w:tcPr>
          <w:p w:rsidR="00F42EE5" w:rsidRPr="002D389C" w:rsidRDefault="00F42EE5" w:rsidP="000D3348">
            <w:pPr>
              <w:jc w:val="both"/>
            </w:pPr>
            <w:r w:rsidRPr="002D389C">
              <w:t xml:space="preserve">Kaip kiti žmonės gali suprasti šią žinią? Ar jie gali šią žinią suprasti skirtingai negu Tu? </w:t>
            </w:r>
          </w:p>
        </w:tc>
      </w:tr>
      <w:tr w:rsidR="00F42EE5" w:rsidRPr="002D389C" w:rsidTr="000D3348">
        <w:tc>
          <w:tcPr>
            <w:tcW w:w="9854" w:type="dxa"/>
          </w:tcPr>
          <w:p w:rsidR="00F42EE5" w:rsidRPr="002D389C" w:rsidRDefault="00F42EE5" w:rsidP="000D3348">
            <w:pPr>
              <w:jc w:val="both"/>
            </w:pPr>
          </w:p>
        </w:tc>
      </w:tr>
      <w:tr w:rsidR="00F42EE5" w:rsidRPr="002D389C" w:rsidTr="000D3348">
        <w:tc>
          <w:tcPr>
            <w:tcW w:w="9854" w:type="dxa"/>
          </w:tcPr>
          <w:p w:rsidR="00F42EE5" w:rsidRPr="002D389C" w:rsidRDefault="00F42EE5" w:rsidP="000D3348">
            <w:pPr>
              <w:jc w:val="both"/>
            </w:pPr>
            <w:r w:rsidRPr="002D389C">
              <w:t>Ar tau patinka ši žinia?</w:t>
            </w:r>
          </w:p>
        </w:tc>
      </w:tr>
      <w:tr w:rsidR="00F42EE5" w:rsidRPr="002D389C" w:rsidTr="000D3348">
        <w:tc>
          <w:tcPr>
            <w:tcW w:w="9854" w:type="dxa"/>
          </w:tcPr>
          <w:p w:rsidR="00F42EE5" w:rsidRPr="002D389C" w:rsidRDefault="00F42EE5" w:rsidP="000D3348">
            <w:pPr>
              <w:jc w:val="both"/>
            </w:pPr>
          </w:p>
        </w:tc>
      </w:tr>
      <w:tr w:rsidR="00F42EE5" w:rsidRPr="002D389C" w:rsidTr="000D3348">
        <w:tc>
          <w:tcPr>
            <w:tcW w:w="9854" w:type="dxa"/>
          </w:tcPr>
          <w:p w:rsidR="00F42EE5" w:rsidRPr="002D389C" w:rsidRDefault="00F42EE5" w:rsidP="000D3348">
            <w:pPr>
              <w:jc w:val="both"/>
            </w:pPr>
            <w:r w:rsidRPr="002D389C">
              <w:t>Kodėl patinka arba kodėl nepatinka?</w:t>
            </w:r>
          </w:p>
        </w:tc>
      </w:tr>
      <w:tr w:rsidR="00F42EE5" w:rsidRPr="002D389C" w:rsidTr="000D3348">
        <w:tc>
          <w:tcPr>
            <w:tcW w:w="9854" w:type="dxa"/>
          </w:tcPr>
          <w:p w:rsidR="00F42EE5" w:rsidRPr="002D389C" w:rsidRDefault="00F42EE5" w:rsidP="000D3348">
            <w:pPr>
              <w:jc w:val="both"/>
            </w:pPr>
          </w:p>
        </w:tc>
      </w:tr>
    </w:tbl>
    <w:p w:rsidR="00F42EE5" w:rsidRDefault="00F42EE5" w:rsidP="00461D95">
      <w:pPr>
        <w:tabs>
          <w:tab w:val="left" w:pos="6060"/>
        </w:tabs>
        <w:spacing w:line="360" w:lineRule="auto"/>
        <w:rPr>
          <w:b/>
        </w:rPr>
      </w:pPr>
    </w:p>
    <w:p w:rsidR="00F42EE5" w:rsidRPr="002508A0" w:rsidRDefault="00F42EE5" w:rsidP="00461D95">
      <w:pPr>
        <w:tabs>
          <w:tab w:val="left" w:pos="6060"/>
        </w:tabs>
        <w:spacing w:line="360" w:lineRule="auto"/>
        <w:rPr>
          <w:b/>
        </w:rPr>
      </w:pPr>
      <w:r w:rsidRPr="002508A0">
        <w:rPr>
          <w:b/>
        </w:rPr>
        <w:t>2 UŽDUOTIS. DISKUSIJA „Kodėl kuriama reklama?“</w:t>
      </w:r>
    </w:p>
    <w:p w:rsidR="00F42EE5" w:rsidRPr="002508A0" w:rsidRDefault="00F42EE5" w:rsidP="00461D95">
      <w:pPr>
        <w:tabs>
          <w:tab w:val="left" w:pos="6060"/>
        </w:tabs>
        <w:spacing w:line="360" w:lineRule="auto"/>
        <w:rPr>
          <w:b/>
        </w:rPr>
      </w:pPr>
    </w:p>
    <w:p w:rsidR="00F42EE5" w:rsidRDefault="00F42EE5" w:rsidP="00C53228">
      <w:pPr>
        <w:spacing w:line="360" w:lineRule="auto"/>
        <w:ind w:firstLine="360"/>
        <w:jc w:val="both"/>
      </w:pPr>
      <w:r>
        <w:rPr>
          <w:b/>
        </w:rPr>
        <w:t xml:space="preserve">Užduoties tikslas – </w:t>
      </w:r>
      <w:r w:rsidRPr="00B40973">
        <w:t xml:space="preserve">padėti mokiniams suprasti kodėl kuriama reklama, atkreipti dėmesį į gerąsias ir blogąsias reklamos savybes. </w:t>
      </w:r>
      <w:r w:rsidRPr="001636D4">
        <w:t xml:space="preserve">Mokytojas </w:t>
      </w:r>
      <w:r>
        <w:t xml:space="preserve">pristato veiklą, pradėdamas diskusiją tema „Kodėl kuriama reklama?“. Minčių lietaus principu mokiniai pateikia savo nuomonę, o mokytojas užrašo tai ant lentos. </w:t>
      </w:r>
    </w:p>
    <w:p w:rsidR="00F42EE5" w:rsidRDefault="00F42EE5" w:rsidP="00461D95">
      <w:pPr>
        <w:tabs>
          <w:tab w:val="left" w:pos="6060"/>
        </w:tabs>
        <w:spacing w:line="360" w:lineRule="auto"/>
      </w:pPr>
    </w:p>
    <w:p w:rsidR="00F42EE5" w:rsidRDefault="00F42EE5" w:rsidP="00C53228">
      <w:pPr>
        <w:spacing w:line="360" w:lineRule="auto"/>
        <w:ind w:firstLine="360"/>
      </w:pPr>
      <w:r>
        <w:t>Galimi atsakymai. Reklama reikalinga:</w:t>
      </w:r>
    </w:p>
    <w:p w:rsidR="00F42EE5" w:rsidRDefault="00F42EE5" w:rsidP="00461D95">
      <w:pPr>
        <w:numPr>
          <w:ilvl w:val="0"/>
          <w:numId w:val="1"/>
        </w:numPr>
        <w:tabs>
          <w:tab w:val="left" w:pos="6060"/>
        </w:tabs>
        <w:spacing w:line="360" w:lineRule="auto"/>
      </w:pPr>
      <w:r>
        <w:t>Pristatyti naujus ir esamus produktus;</w:t>
      </w:r>
    </w:p>
    <w:p w:rsidR="00F42EE5" w:rsidRDefault="00F42EE5" w:rsidP="00461D95">
      <w:pPr>
        <w:numPr>
          <w:ilvl w:val="0"/>
          <w:numId w:val="1"/>
        </w:numPr>
        <w:tabs>
          <w:tab w:val="left" w:pos="6060"/>
        </w:tabs>
        <w:spacing w:line="360" w:lineRule="auto"/>
      </w:pPr>
      <w:r>
        <w:t>Informuoti vartotojus apie produktų bruožus, savybes ir naudą;</w:t>
      </w:r>
    </w:p>
    <w:p w:rsidR="00F42EE5" w:rsidRDefault="00F42EE5" w:rsidP="00461D95">
      <w:pPr>
        <w:numPr>
          <w:ilvl w:val="0"/>
          <w:numId w:val="1"/>
        </w:numPr>
        <w:tabs>
          <w:tab w:val="left" w:pos="6060"/>
        </w:tabs>
        <w:spacing w:line="360" w:lineRule="auto"/>
      </w:pPr>
      <w:r>
        <w:t>Skatinti vartotojus pirkti produktus;</w:t>
      </w:r>
    </w:p>
    <w:p w:rsidR="00F42EE5" w:rsidRDefault="00F42EE5" w:rsidP="00461D95">
      <w:pPr>
        <w:numPr>
          <w:ilvl w:val="0"/>
          <w:numId w:val="1"/>
        </w:numPr>
        <w:tabs>
          <w:tab w:val="left" w:pos="6060"/>
        </w:tabs>
        <w:spacing w:line="360" w:lineRule="auto"/>
      </w:pPr>
      <w:r>
        <w:t>Padėti žmonėms pasirinkti tarp skirtingų produktų rūšių;</w:t>
      </w:r>
    </w:p>
    <w:p w:rsidR="00F42EE5" w:rsidRDefault="00F42EE5" w:rsidP="00461D95">
      <w:pPr>
        <w:numPr>
          <w:ilvl w:val="0"/>
          <w:numId w:val="1"/>
        </w:numPr>
        <w:tabs>
          <w:tab w:val="left" w:pos="6060"/>
        </w:tabs>
        <w:spacing w:line="360" w:lineRule="auto"/>
      </w:pPr>
      <w:r>
        <w:t xml:space="preserve">Parduoti ką nors, </w:t>
      </w:r>
      <w:r w:rsidRPr="006926D6">
        <w:rPr>
          <w:i/>
        </w:rPr>
        <w:t>kas eina kartu su produktu</w:t>
      </w:r>
      <w:r>
        <w:t>. Pvz., reklama padeda mums būti:</w:t>
      </w:r>
    </w:p>
    <w:p w:rsidR="00F42EE5" w:rsidRDefault="00F42EE5" w:rsidP="00461D95">
      <w:pPr>
        <w:numPr>
          <w:ilvl w:val="0"/>
          <w:numId w:val="2"/>
        </w:numPr>
        <w:tabs>
          <w:tab w:val="left" w:pos="6060"/>
        </w:tabs>
        <w:spacing w:line="360" w:lineRule="auto"/>
      </w:pPr>
      <w:r>
        <w:t>Seksualiais;</w:t>
      </w:r>
    </w:p>
    <w:p w:rsidR="00F42EE5" w:rsidRDefault="00F42EE5" w:rsidP="00461D95">
      <w:pPr>
        <w:numPr>
          <w:ilvl w:val="0"/>
          <w:numId w:val="2"/>
        </w:numPr>
        <w:tabs>
          <w:tab w:val="left" w:pos="6060"/>
        </w:tabs>
        <w:spacing w:line="360" w:lineRule="auto"/>
      </w:pPr>
      <w:r>
        <w:t>Stipriais;</w:t>
      </w:r>
    </w:p>
    <w:p w:rsidR="00F42EE5" w:rsidRDefault="00F42EE5" w:rsidP="00461D95">
      <w:pPr>
        <w:numPr>
          <w:ilvl w:val="0"/>
          <w:numId w:val="2"/>
        </w:numPr>
        <w:tabs>
          <w:tab w:val="left" w:pos="6060"/>
        </w:tabs>
        <w:spacing w:line="360" w:lineRule="auto"/>
      </w:pPr>
      <w:r>
        <w:t>Šauniais, patraukliais;</w:t>
      </w:r>
    </w:p>
    <w:p w:rsidR="00F42EE5" w:rsidRDefault="00F42EE5" w:rsidP="002508A0">
      <w:pPr>
        <w:numPr>
          <w:ilvl w:val="0"/>
          <w:numId w:val="2"/>
        </w:numPr>
        <w:tabs>
          <w:tab w:val="left" w:pos="6060"/>
        </w:tabs>
        <w:spacing w:line="360" w:lineRule="auto"/>
      </w:pPr>
      <w:r>
        <w:t>Gudriais;</w:t>
      </w:r>
    </w:p>
    <w:p w:rsidR="00F42EE5" w:rsidRDefault="00F42EE5" w:rsidP="002508A0">
      <w:pPr>
        <w:numPr>
          <w:ilvl w:val="0"/>
          <w:numId w:val="2"/>
        </w:numPr>
        <w:tabs>
          <w:tab w:val="left" w:pos="6060"/>
        </w:tabs>
        <w:spacing w:line="360" w:lineRule="auto"/>
      </w:pPr>
      <w:r>
        <w:t>Sąžiningais;</w:t>
      </w:r>
    </w:p>
    <w:p w:rsidR="00F42EE5" w:rsidRDefault="00F42EE5" w:rsidP="002508A0">
      <w:pPr>
        <w:numPr>
          <w:ilvl w:val="0"/>
          <w:numId w:val="2"/>
        </w:numPr>
        <w:tabs>
          <w:tab w:val="left" w:pos="6060"/>
        </w:tabs>
        <w:spacing w:line="360" w:lineRule="auto"/>
      </w:pPr>
      <w:r>
        <w:t>Patikimais;</w:t>
      </w:r>
    </w:p>
    <w:p w:rsidR="00F42EE5" w:rsidRDefault="00F42EE5" w:rsidP="002508A0">
      <w:pPr>
        <w:numPr>
          <w:ilvl w:val="0"/>
          <w:numId w:val="2"/>
        </w:numPr>
        <w:tabs>
          <w:tab w:val="left" w:pos="6060"/>
        </w:tabs>
        <w:spacing w:line="360" w:lineRule="auto"/>
      </w:pPr>
      <w:r>
        <w:t xml:space="preserve">Sėkmingais. </w:t>
      </w:r>
    </w:p>
    <w:p w:rsidR="00F42EE5" w:rsidRDefault="00F42EE5" w:rsidP="00461D95">
      <w:pPr>
        <w:tabs>
          <w:tab w:val="left" w:pos="6060"/>
        </w:tabs>
        <w:spacing w:line="360" w:lineRule="auto"/>
      </w:pPr>
    </w:p>
    <w:p w:rsidR="00F42EE5" w:rsidRDefault="00F42EE5" w:rsidP="00C53228">
      <w:pPr>
        <w:spacing w:line="360" w:lineRule="auto"/>
        <w:ind w:firstLine="360"/>
        <w:jc w:val="both"/>
      </w:pPr>
      <w:r>
        <w:t xml:space="preserve">Mokiniai toliau dirba poromis. Mokinių poroms išdalinami žurnalai, kuriuose </w:t>
      </w:r>
      <w:r w:rsidRPr="00222FC0">
        <w:rPr>
          <w:i/>
        </w:rPr>
        <w:t>reklam</w:t>
      </w:r>
      <w:r>
        <w:rPr>
          <w:i/>
        </w:rPr>
        <w:t>uojami su sveikata susiję produktai ar paslaugos</w:t>
      </w:r>
      <w:r>
        <w:t xml:space="preserve"> ir porai pateikiamas šios užduoties mokinio lapas. Mokinių prašoma išsikirpti (pagal galimybes) konkrečią reklamą, ją priklijuoti (prisegti) prie mokinio lapo ir atkreipti dėmesį į </w:t>
      </w:r>
      <w:r w:rsidRPr="006926D6">
        <w:rPr>
          <w:b/>
        </w:rPr>
        <w:t>su sveikata susijusias žinias</w:t>
      </w:r>
      <w:r>
        <w:t xml:space="preserve">, nesvarbu ar jos pozityvios ar negatyvios, kurias, mokinių manymu, konkreti reklama teikia. Galima pateikti maisto papildų reklamas. </w:t>
      </w:r>
    </w:p>
    <w:p w:rsidR="00F42EE5" w:rsidRDefault="00F42EE5" w:rsidP="002508A0">
      <w:pPr>
        <w:spacing w:line="360" w:lineRule="auto"/>
        <w:ind w:firstLine="360"/>
        <w:jc w:val="both"/>
      </w:pPr>
      <w:r>
        <w:t xml:space="preserve">Baigus darbą, kelios mokinių poros pristato savo įžvalgas. </w:t>
      </w:r>
    </w:p>
    <w:p w:rsidR="00F42EE5" w:rsidRDefault="00F42EE5" w:rsidP="002508A0">
      <w:pPr>
        <w:tabs>
          <w:tab w:val="left" w:pos="6060"/>
        </w:tabs>
        <w:spacing w:line="360" w:lineRule="auto"/>
        <w:rPr>
          <w:b/>
        </w:rPr>
      </w:pPr>
    </w:p>
    <w:p w:rsidR="00F42EE5" w:rsidRDefault="00F42EE5" w:rsidP="002508A0">
      <w:pPr>
        <w:tabs>
          <w:tab w:val="left" w:pos="6060"/>
        </w:tabs>
        <w:spacing w:line="360" w:lineRule="auto"/>
        <w:rPr>
          <w:b/>
        </w:rPr>
      </w:pPr>
      <w:r>
        <w:rPr>
          <w:b/>
        </w:rPr>
        <w:t>Mokinio lapas „Kodėl kuriama reklama?“</w:t>
      </w:r>
    </w:p>
    <w:p w:rsidR="00F42EE5" w:rsidRDefault="00F42EE5" w:rsidP="002508A0">
      <w:pPr>
        <w:tabs>
          <w:tab w:val="left" w:pos="6060"/>
        </w:tabs>
        <w:spacing w:line="360" w:lineRule="auto"/>
        <w:rPr>
          <w:b/>
        </w:rPr>
      </w:pPr>
    </w:p>
    <w:p w:rsidR="00F42EE5" w:rsidRDefault="00F42EE5" w:rsidP="002508A0">
      <w:pPr>
        <w:tabs>
          <w:tab w:val="left" w:pos="6060"/>
        </w:tabs>
        <w:spacing w:line="360" w:lineRule="auto"/>
        <w:rPr>
          <w:b/>
        </w:rPr>
      </w:pPr>
      <w:r>
        <w:rPr>
          <w:b/>
        </w:rPr>
        <w:t xml:space="preserve">Užrašykite savo vardus: </w:t>
      </w:r>
    </w:p>
    <w:p w:rsidR="00F42EE5" w:rsidRDefault="00F42EE5" w:rsidP="002508A0">
      <w:pPr>
        <w:numPr>
          <w:ilvl w:val="0"/>
          <w:numId w:val="1"/>
        </w:numPr>
        <w:tabs>
          <w:tab w:val="left" w:pos="6060"/>
        </w:tabs>
        <w:spacing w:line="360" w:lineRule="auto"/>
      </w:pPr>
      <w:r>
        <w:t>Pažvelkite į  reklamą žurnale.</w:t>
      </w:r>
    </w:p>
    <w:p w:rsidR="00F42EE5" w:rsidRDefault="00F42EE5" w:rsidP="002508A0">
      <w:pPr>
        <w:numPr>
          <w:ilvl w:val="0"/>
          <w:numId w:val="1"/>
        </w:numPr>
        <w:tabs>
          <w:tab w:val="left" w:pos="6060"/>
        </w:tabs>
        <w:spacing w:line="360" w:lineRule="auto"/>
      </w:pPr>
      <w:r>
        <w:t>Ką ši reklama sako apie reklamuojamą produktą?</w:t>
      </w:r>
    </w:p>
    <w:p w:rsidR="00F42EE5" w:rsidRDefault="00F42EE5" w:rsidP="002508A0">
      <w:pPr>
        <w:tabs>
          <w:tab w:val="left" w:pos="6060"/>
        </w:tabs>
        <w:spacing w:line="360" w:lineRule="auto"/>
      </w:pPr>
    </w:p>
    <w:p w:rsidR="00F42EE5" w:rsidRDefault="00F42EE5" w:rsidP="002508A0">
      <w:pPr>
        <w:pBdr>
          <w:top w:val="single" w:sz="12" w:space="1" w:color="auto"/>
          <w:bottom w:val="single" w:sz="12" w:space="1" w:color="auto"/>
        </w:pBdr>
        <w:tabs>
          <w:tab w:val="left" w:pos="6060"/>
        </w:tabs>
        <w:spacing w:line="360" w:lineRule="auto"/>
      </w:pPr>
    </w:p>
    <w:p w:rsidR="00F42EE5" w:rsidRDefault="00F42EE5" w:rsidP="002508A0">
      <w:pPr>
        <w:tabs>
          <w:tab w:val="left" w:pos="6060"/>
        </w:tabs>
        <w:spacing w:line="360" w:lineRule="auto"/>
      </w:pPr>
    </w:p>
    <w:p w:rsidR="00F42EE5" w:rsidRDefault="00F42EE5" w:rsidP="002508A0">
      <w:pPr>
        <w:tabs>
          <w:tab w:val="left" w:pos="6060"/>
        </w:tabs>
        <w:spacing w:line="360" w:lineRule="auto"/>
      </w:pPr>
      <w:r>
        <w:t>Kaip ši reklama Tave informuoja apie produkto bruožus, savybes ir naudą?</w:t>
      </w:r>
    </w:p>
    <w:p w:rsidR="00F42EE5" w:rsidRDefault="00F42EE5" w:rsidP="002508A0">
      <w:pPr>
        <w:tabs>
          <w:tab w:val="left" w:pos="6060"/>
        </w:tabs>
        <w:spacing w:line="360" w:lineRule="auto"/>
      </w:pPr>
    </w:p>
    <w:p w:rsidR="00F42EE5" w:rsidRDefault="00F42EE5" w:rsidP="002508A0">
      <w:pPr>
        <w:pBdr>
          <w:top w:val="single" w:sz="12" w:space="1" w:color="auto"/>
          <w:bottom w:val="single" w:sz="12" w:space="1" w:color="auto"/>
        </w:pBdr>
        <w:tabs>
          <w:tab w:val="left" w:pos="6060"/>
        </w:tabs>
        <w:spacing w:line="360" w:lineRule="auto"/>
      </w:pPr>
    </w:p>
    <w:p w:rsidR="00F42EE5" w:rsidRDefault="00F42EE5" w:rsidP="002508A0">
      <w:pPr>
        <w:tabs>
          <w:tab w:val="left" w:pos="6060"/>
        </w:tabs>
        <w:spacing w:line="360" w:lineRule="auto"/>
      </w:pPr>
    </w:p>
    <w:p w:rsidR="00F42EE5" w:rsidRDefault="00F42EE5" w:rsidP="002508A0">
      <w:pPr>
        <w:tabs>
          <w:tab w:val="left" w:pos="6060"/>
        </w:tabs>
        <w:spacing w:line="360" w:lineRule="auto"/>
      </w:pPr>
      <w:r>
        <w:t>Kaip ši reklama Tave skatina pirkti produktą?</w:t>
      </w:r>
    </w:p>
    <w:p w:rsidR="00F42EE5" w:rsidRDefault="00F42EE5" w:rsidP="002508A0">
      <w:pPr>
        <w:tabs>
          <w:tab w:val="left" w:pos="6060"/>
        </w:tabs>
        <w:spacing w:line="360" w:lineRule="auto"/>
      </w:pPr>
    </w:p>
    <w:p w:rsidR="00F42EE5" w:rsidRDefault="00F42EE5" w:rsidP="002508A0">
      <w:pPr>
        <w:pBdr>
          <w:top w:val="single" w:sz="12" w:space="1" w:color="auto"/>
          <w:bottom w:val="single" w:sz="12" w:space="1" w:color="auto"/>
        </w:pBdr>
        <w:tabs>
          <w:tab w:val="left" w:pos="6060"/>
        </w:tabs>
        <w:spacing w:line="360" w:lineRule="auto"/>
      </w:pPr>
    </w:p>
    <w:p w:rsidR="00F42EE5" w:rsidRDefault="00F42EE5" w:rsidP="002508A0">
      <w:pPr>
        <w:tabs>
          <w:tab w:val="left" w:pos="6060"/>
        </w:tabs>
        <w:spacing w:line="360" w:lineRule="auto"/>
      </w:pPr>
    </w:p>
    <w:p w:rsidR="00F42EE5" w:rsidRDefault="00F42EE5" w:rsidP="002508A0">
      <w:pPr>
        <w:tabs>
          <w:tab w:val="left" w:pos="6060"/>
        </w:tabs>
        <w:spacing w:line="360" w:lineRule="auto"/>
      </w:pPr>
    </w:p>
    <w:p w:rsidR="00F42EE5" w:rsidRDefault="00F42EE5" w:rsidP="002508A0">
      <w:pPr>
        <w:tabs>
          <w:tab w:val="left" w:pos="6060"/>
        </w:tabs>
        <w:spacing w:line="360" w:lineRule="auto"/>
      </w:pPr>
      <w:r>
        <w:t>Ar kartu bandoma parduoti ką nors, kas „eina“ kartu su produktu?</w:t>
      </w:r>
    </w:p>
    <w:p w:rsidR="00F42EE5" w:rsidRDefault="00F42EE5" w:rsidP="002508A0">
      <w:pPr>
        <w:tabs>
          <w:tab w:val="left" w:pos="6060"/>
        </w:tabs>
        <w:spacing w:line="360" w:lineRule="auto"/>
      </w:pPr>
    </w:p>
    <w:p w:rsidR="00F42EE5" w:rsidRDefault="00F42EE5" w:rsidP="002508A0">
      <w:pPr>
        <w:pBdr>
          <w:top w:val="single" w:sz="12" w:space="1" w:color="auto"/>
          <w:bottom w:val="single" w:sz="12" w:space="1" w:color="auto"/>
        </w:pBdr>
        <w:tabs>
          <w:tab w:val="left" w:pos="6060"/>
        </w:tabs>
        <w:spacing w:line="360" w:lineRule="auto"/>
      </w:pPr>
    </w:p>
    <w:p w:rsidR="00F42EE5" w:rsidRDefault="00F42EE5" w:rsidP="002508A0">
      <w:pPr>
        <w:tabs>
          <w:tab w:val="left" w:pos="6060"/>
        </w:tabs>
        <w:spacing w:line="360" w:lineRule="auto"/>
      </w:pPr>
    </w:p>
    <w:p w:rsidR="00F42EE5" w:rsidRDefault="00F42EE5" w:rsidP="002508A0">
      <w:pPr>
        <w:tabs>
          <w:tab w:val="left" w:pos="6060"/>
        </w:tabs>
        <w:spacing w:line="360" w:lineRule="auto"/>
      </w:pPr>
    </w:p>
    <w:p w:rsidR="00F42EE5" w:rsidRDefault="00F42EE5" w:rsidP="001B794A">
      <w:pPr>
        <w:spacing w:line="360" w:lineRule="auto"/>
        <w:jc w:val="center"/>
        <w:rPr>
          <w:b/>
          <w:lang w:val="sv-SE"/>
        </w:rPr>
      </w:pPr>
      <w:r w:rsidRPr="002508A0">
        <w:rPr>
          <w:b/>
          <w:lang w:val="sv-SE"/>
        </w:rPr>
        <w:t>3 UŽDUOTIS. NAMŲ DARBAS ”Reklamos dienoraštis”</w:t>
      </w:r>
    </w:p>
    <w:p w:rsidR="00F42EE5" w:rsidRPr="002508A0" w:rsidRDefault="00F42EE5" w:rsidP="002508A0">
      <w:pPr>
        <w:spacing w:line="360" w:lineRule="auto"/>
        <w:jc w:val="both"/>
        <w:rPr>
          <w:b/>
          <w:lang w:val="sv-SE"/>
        </w:rPr>
      </w:pPr>
    </w:p>
    <w:p w:rsidR="00F42EE5" w:rsidRDefault="00F42EE5" w:rsidP="002508A0">
      <w:pPr>
        <w:spacing w:line="360" w:lineRule="auto"/>
        <w:ind w:firstLine="720"/>
        <w:jc w:val="both"/>
      </w:pPr>
      <w:r>
        <w:rPr>
          <w:b/>
        </w:rPr>
        <w:t xml:space="preserve">Užduoties tikslas – </w:t>
      </w:r>
      <w:r w:rsidRPr="00C74397">
        <w:t>padėti mokiniams</w:t>
      </w:r>
      <w:r>
        <w:rPr>
          <w:b/>
        </w:rPr>
        <w:t xml:space="preserve"> </w:t>
      </w:r>
      <w:r>
        <w:t xml:space="preserve">identifikuotis skirtingas reklamos rūšis, mokyti suprasti, kad per dieną žmones pasiekia milžiniškas reklamos srautas, mokyti suprasti reklamos daromą poveikį. </w:t>
      </w:r>
    </w:p>
    <w:p w:rsidR="00F42EE5" w:rsidRPr="003873A1" w:rsidRDefault="00F42EE5" w:rsidP="00461D95">
      <w:pPr>
        <w:spacing w:line="360" w:lineRule="auto"/>
        <w:jc w:val="both"/>
      </w:pPr>
    </w:p>
    <w:p w:rsidR="00F42EE5" w:rsidRDefault="00F42EE5" w:rsidP="00640270">
      <w:pPr>
        <w:spacing w:line="360" w:lineRule="auto"/>
        <w:ind w:firstLine="720"/>
        <w:jc w:val="both"/>
      </w:pPr>
      <w:r>
        <w:t>Mokiniams išdalinami mokinio lapai</w:t>
      </w:r>
      <w:r w:rsidRPr="00320965">
        <w:t xml:space="preserve"> “</w:t>
      </w:r>
      <w:r>
        <w:rPr>
          <w:i/>
        </w:rPr>
        <w:t>Reklamos</w:t>
      </w:r>
      <w:r w:rsidRPr="00320965">
        <w:rPr>
          <w:i/>
        </w:rPr>
        <w:t xml:space="preserve"> dienoraštis</w:t>
      </w:r>
      <w:r w:rsidRPr="00320965">
        <w:t>”</w:t>
      </w:r>
      <w:r>
        <w:t xml:space="preserve"> (šios užduoties mokinio lapas)</w:t>
      </w:r>
      <w:r w:rsidRPr="00320965">
        <w:t xml:space="preserve"> ir jiems yra paaiškinama, kaip užpildyti</w:t>
      </w:r>
      <w:r>
        <w:t xml:space="preserve">. Moksleivių prašoma sekti visą reklamą </w:t>
      </w:r>
      <w:r w:rsidRPr="00320965">
        <w:t>sekančios</w:t>
      </w:r>
      <w:r>
        <w:t xml:space="preserve"> ar kitos</w:t>
      </w:r>
      <w:r w:rsidRPr="00320965">
        <w:t xml:space="preserve"> dienos metu (nuo ryto, kai jie </w:t>
      </w:r>
      <w:r>
        <w:t xml:space="preserve">atsikelia iki atsigula miegoti). </w:t>
      </w:r>
      <w:r w:rsidRPr="00320965">
        <w:t xml:space="preserve">Mokiniai turi identifikuoti skirtingas </w:t>
      </w:r>
      <w:r>
        <w:t>reklamos</w:t>
      </w:r>
      <w:r w:rsidRPr="00320965">
        <w:t xml:space="preserve"> rūšis, kurios juos pasiekia dieną, įskaitant spausdintą ir elektroninę žiniasklaid</w:t>
      </w:r>
      <w:r>
        <w:t xml:space="preserve">ą. </w:t>
      </w:r>
      <w:r w:rsidRPr="00320965">
        <w:t>Mokiniai turi išanalizuoti pagrindinę žinią, siunčiamą per kiekvieną fiksuojamą žiniasklaidoje pateikiamą reklamą. Pvz., jei mokinys žiūri TV, jis turi parašyti stebimos programos pavadinimą ir kiekvieną reklamą bei apibūdinimą ką jis matė bei pateikti pagrindinės reklamoj</w:t>
      </w:r>
      <w:r>
        <w:t xml:space="preserve">e siunčiamos žinios paaiškinimą. Vėliau </w:t>
      </w:r>
      <w:r w:rsidRPr="00320965">
        <w:t>mokiniai turi suskaičiuoti, kiek žinia</w:t>
      </w:r>
      <w:r>
        <w:t>sklaidoje pateikiamos reklamos pavyzdžių jie matė per 24 val.</w:t>
      </w:r>
    </w:p>
    <w:p w:rsidR="00F42EE5" w:rsidRDefault="00F42EE5" w:rsidP="00C74397">
      <w:pPr>
        <w:spacing w:line="360" w:lineRule="auto"/>
        <w:ind w:firstLine="720"/>
        <w:jc w:val="both"/>
      </w:pPr>
      <w:r w:rsidRPr="00640270">
        <w:t>Mokinių prašoma atsinešti dienoraštį į klasę s</w:t>
      </w:r>
      <w:r>
        <w:t>ekančią pamoką, o</w:t>
      </w:r>
      <w:r w:rsidRPr="00640270">
        <w:t xml:space="preserve"> </w:t>
      </w:r>
      <w:r>
        <w:t>kartu</w:t>
      </w:r>
      <w:r w:rsidRPr="00640270">
        <w:t xml:space="preserve"> atsinešti </w:t>
      </w:r>
      <w:r>
        <w:t>reklamos</w:t>
      </w:r>
      <w:r w:rsidRPr="00640270">
        <w:t xml:space="preserve">, </w:t>
      </w:r>
      <w:r>
        <w:t xml:space="preserve">kurią jie matė, </w:t>
      </w:r>
      <w:r w:rsidRPr="00640270">
        <w:t>pavyzdžių. Pvz., mokiniai gali atsinešti žurnalų, laikraščių, reklaminių bukletų ar kitokių pavyzdžių</w:t>
      </w:r>
      <w:r>
        <w:rPr>
          <w:b/>
        </w:rPr>
        <w:t xml:space="preserve">. </w:t>
      </w:r>
      <w:r w:rsidRPr="00320965">
        <w:t>Klasėje mokiniai suskirstomi poromis ir poromis diskutuoja ką kiekvienas iš jų atrado</w:t>
      </w:r>
      <w:r>
        <w:t xml:space="preserve">. </w:t>
      </w:r>
      <w:r w:rsidRPr="00320965">
        <w:t>Keleto mokinių galima paprašyti likusiai klasei paaiškinti, ką jo partne</w:t>
      </w:r>
      <w:r>
        <w:t xml:space="preserve">ris atskleidė. </w:t>
      </w:r>
      <w:r w:rsidRPr="00320965">
        <w:t>Po to daromas klasės darbo apibendrinimas, skaičiuojama žiniasklaidos pateikiamų žinių skaičius iliustruojant kaip smarkiai mes esame veikiam</w:t>
      </w:r>
      <w:r>
        <w:t xml:space="preserve">i žiniasklaidos kiekvieną dieną. </w:t>
      </w:r>
    </w:p>
    <w:p w:rsidR="00F42EE5" w:rsidRDefault="00F42EE5">
      <w:pPr>
        <w:spacing w:after="200" w:line="276" w:lineRule="auto"/>
      </w:pPr>
    </w:p>
    <w:p w:rsidR="00F42EE5" w:rsidRPr="002508A0" w:rsidRDefault="00F42EE5" w:rsidP="00640270">
      <w:pPr>
        <w:rPr>
          <w:b/>
          <w:lang w:val="pt-BR"/>
        </w:rPr>
      </w:pPr>
      <w:r w:rsidRPr="002508A0">
        <w:rPr>
          <w:b/>
        </w:rPr>
        <w:t xml:space="preserve">Mokinio lapas   </w:t>
      </w:r>
      <w:r w:rsidRPr="002508A0">
        <w:rPr>
          <w:b/>
          <w:lang w:val="pt-BR"/>
        </w:rPr>
        <w:t>REKLAMOS DIENORAŠTIS</w:t>
      </w:r>
    </w:p>
    <w:p w:rsidR="00F42EE5" w:rsidRPr="002508A0" w:rsidRDefault="00F42EE5" w:rsidP="00640270">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90"/>
        <w:gridCol w:w="1891"/>
        <w:gridCol w:w="1931"/>
        <w:gridCol w:w="1938"/>
        <w:gridCol w:w="1926"/>
      </w:tblGrid>
      <w:tr w:rsidR="00F42EE5" w:rsidRPr="002508A0" w:rsidTr="000D3348">
        <w:tc>
          <w:tcPr>
            <w:tcW w:w="1890" w:type="dxa"/>
          </w:tcPr>
          <w:p w:rsidR="00F42EE5" w:rsidRPr="000D3348" w:rsidRDefault="00F42EE5" w:rsidP="000D3348">
            <w:pPr>
              <w:jc w:val="center"/>
              <w:rPr>
                <w:b/>
                <w:lang w:val="pt-BR"/>
              </w:rPr>
            </w:pPr>
            <w:r w:rsidRPr="000D3348">
              <w:rPr>
                <w:b/>
                <w:lang w:val="pt-BR"/>
              </w:rPr>
              <w:t>Laikas</w:t>
            </w:r>
          </w:p>
        </w:tc>
        <w:tc>
          <w:tcPr>
            <w:tcW w:w="1891" w:type="dxa"/>
          </w:tcPr>
          <w:p w:rsidR="00F42EE5" w:rsidRPr="000D3348" w:rsidRDefault="00F42EE5" w:rsidP="000D3348">
            <w:pPr>
              <w:jc w:val="center"/>
              <w:rPr>
                <w:b/>
                <w:lang w:val="pt-BR"/>
              </w:rPr>
            </w:pPr>
            <w:r w:rsidRPr="000D3348">
              <w:rPr>
                <w:b/>
                <w:lang w:val="pt-BR"/>
              </w:rPr>
              <w:t>Vieta</w:t>
            </w:r>
          </w:p>
        </w:tc>
        <w:tc>
          <w:tcPr>
            <w:tcW w:w="1931" w:type="dxa"/>
          </w:tcPr>
          <w:p w:rsidR="00F42EE5" w:rsidRPr="000D3348" w:rsidRDefault="00F42EE5" w:rsidP="000D3348">
            <w:pPr>
              <w:jc w:val="center"/>
              <w:rPr>
                <w:b/>
                <w:lang w:val="pt-BR"/>
              </w:rPr>
            </w:pPr>
            <w:r w:rsidRPr="000D3348">
              <w:rPr>
                <w:b/>
                <w:lang w:val="pt-BR"/>
              </w:rPr>
              <w:t>Žiniasklaidos rūšis: žurnalas, TV, Internetas, laikraštis, knyga, radijas, reklaminis stendas, lankstinukas</w:t>
            </w:r>
          </w:p>
        </w:tc>
        <w:tc>
          <w:tcPr>
            <w:tcW w:w="1938" w:type="dxa"/>
          </w:tcPr>
          <w:p w:rsidR="00F42EE5" w:rsidRPr="000D3348" w:rsidRDefault="00F42EE5" w:rsidP="000D3348">
            <w:pPr>
              <w:jc w:val="center"/>
              <w:rPr>
                <w:b/>
                <w:lang w:val="pt-BR"/>
              </w:rPr>
            </w:pPr>
            <w:r w:rsidRPr="000D3348">
              <w:rPr>
                <w:b/>
                <w:lang w:val="pt-BR"/>
              </w:rPr>
              <w:t>Kokią reklamą aš mačiau</w:t>
            </w:r>
          </w:p>
        </w:tc>
        <w:tc>
          <w:tcPr>
            <w:tcW w:w="1926" w:type="dxa"/>
          </w:tcPr>
          <w:p w:rsidR="00F42EE5" w:rsidRPr="000D3348" w:rsidRDefault="00F42EE5" w:rsidP="000D3348">
            <w:pPr>
              <w:jc w:val="center"/>
              <w:rPr>
                <w:b/>
                <w:lang w:val="pt-BR"/>
              </w:rPr>
            </w:pPr>
            <w:r w:rsidRPr="000D3348">
              <w:rPr>
                <w:b/>
                <w:lang w:val="pt-BR"/>
              </w:rPr>
              <w:t>Pagrindinė žinia, kurią gavau iš reklamos</w:t>
            </w:r>
          </w:p>
        </w:tc>
      </w:tr>
      <w:tr w:rsidR="00F42EE5" w:rsidRPr="002508A0" w:rsidTr="000D3348">
        <w:tc>
          <w:tcPr>
            <w:tcW w:w="1890" w:type="dxa"/>
          </w:tcPr>
          <w:p w:rsidR="00F42EE5" w:rsidRPr="000D3348" w:rsidRDefault="00F42EE5" w:rsidP="000D3348">
            <w:pPr>
              <w:jc w:val="center"/>
              <w:rPr>
                <w:lang w:val="pt-BR"/>
              </w:rPr>
            </w:pPr>
            <w:r w:rsidRPr="000D3348">
              <w:rPr>
                <w:lang w:val="pt-BR"/>
              </w:rPr>
              <w:t>Pvz.: 7.30</w:t>
            </w:r>
          </w:p>
        </w:tc>
        <w:tc>
          <w:tcPr>
            <w:tcW w:w="1891" w:type="dxa"/>
          </w:tcPr>
          <w:p w:rsidR="00F42EE5" w:rsidRPr="000D3348" w:rsidRDefault="00F42EE5" w:rsidP="000D3348">
            <w:pPr>
              <w:jc w:val="center"/>
              <w:rPr>
                <w:lang w:val="pt-BR"/>
              </w:rPr>
            </w:pPr>
            <w:r w:rsidRPr="000D3348">
              <w:rPr>
                <w:lang w:val="pt-BR"/>
              </w:rPr>
              <w:t>Pvz.: namai</w:t>
            </w:r>
          </w:p>
        </w:tc>
        <w:tc>
          <w:tcPr>
            <w:tcW w:w="1931" w:type="dxa"/>
          </w:tcPr>
          <w:p w:rsidR="00F42EE5" w:rsidRPr="000D3348" w:rsidRDefault="00F42EE5" w:rsidP="000D3348">
            <w:pPr>
              <w:jc w:val="center"/>
              <w:rPr>
                <w:lang w:val="pt-BR"/>
              </w:rPr>
            </w:pPr>
            <w:r w:rsidRPr="000D3348">
              <w:rPr>
                <w:lang w:val="pt-BR"/>
              </w:rPr>
              <w:t>Reklama žurnale</w:t>
            </w:r>
          </w:p>
        </w:tc>
        <w:tc>
          <w:tcPr>
            <w:tcW w:w="1938" w:type="dxa"/>
          </w:tcPr>
          <w:p w:rsidR="00F42EE5" w:rsidRPr="000D3348" w:rsidRDefault="00F42EE5" w:rsidP="000D3348">
            <w:pPr>
              <w:jc w:val="center"/>
              <w:rPr>
                <w:lang w:val="pt-BR"/>
              </w:rPr>
            </w:pPr>
            <w:r w:rsidRPr="000D3348">
              <w:rPr>
                <w:lang w:val="pt-BR"/>
              </w:rPr>
              <w:t>Vaikinų ir merginų nuotrauka su banglentėmis – jaunimas vilki šortus, šlapi maudymosi kostiumai, banglentės.</w:t>
            </w:r>
          </w:p>
        </w:tc>
        <w:tc>
          <w:tcPr>
            <w:tcW w:w="1926" w:type="dxa"/>
          </w:tcPr>
          <w:p w:rsidR="00F42EE5" w:rsidRPr="000D3348" w:rsidRDefault="00F42EE5" w:rsidP="000D3348">
            <w:pPr>
              <w:jc w:val="center"/>
              <w:rPr>
                <w:lang w:val="pt-BR"/>
              </w:rPr>
            </w:pPr>
            <w:r w:rsidRPr="000D3348">
              <w:rPr>
                <w:lang w:val="pt-BR"/>
              </w:rPr>
              <w:t>Banglenčių sportas yra puiku. Turėti banglentę reiškia pasitikėjimą savimi ir populiarumą tarp draugų.</w:t>
            </w:r>
          </w:p>
        </w:tc>
      </w:tr>
      <w:tr w:rsidR="00F42EE5" w:rsidRPr="002508A0" w:rsidTr="000D3348">
        <w:tc>
          <w:tcPr>
            <w:tcW w:w="1890" w:type="dxa"/>
          </w:tcPr>
          <w:p w:rsidR="00F42EE5" w:rsidRPr="000D3348" w:rsidRDefault="00F42EE5" w:rsidP="000D3348">
            <w:pPr>
              <w:spacing w:line="720" w:lineRule="auto"/>
              <w:jc w:val="center"/>
              <w:rPr>
                <w:b/>
                <w:lang w:val="pt-BR"/>
              </w:rPr>
            </w:pPr>
          </w:p>
        </w:tc>
        <w:tc>
          <w:tcPr>
            <w:tcW w:w="1891" w:type="dxa"/>
          </w:tcPr>
          <w:p w:rsidR="00F42EE5" w:rsidRPr="000D3348" w:rsidRDefault="00F42EE5" w:rsidP="000D3348">
            <w:pPr>
              <w:spacing w:line="720" w:lineRule="auto"/>
              <w:jc w:val="center"/>
              <w:rPr>
                <w:b/>
                <w:lang w:val="pt-BR"/>
              </w:rPr>
            </w:pPr>
          </w:p>
        </w:tc>
        <w:tc>
          <w:tcPr>
            <w:tcW w:w="1931" w:type="dxa"/>
          </w:tcPr>
          <w:p w:rsidR="00F42EE5" w:rsidRPr="000D3348" w:rsidRDefault="00F42EE5" w:rsidP="000D3348">
            <w:pPr>
              <w:spacing w:line="720" w:lineRule="auto"/>
              <w:jc w:val="center"/>
              <w:rPr>
                <w:b/>
                <w:lang w:val="pt-BR"/>
              </w:rPr>
            </w:pPr>
          </w:p>
        </w:tc>
        <w:tc>
          <w:tcPr>
            <w:tcW w:w="1938" w:type="dxa"/>
          </w:tcPr>
          <w:p w:rsidR="00F42EE5" w:rsidRPr="000D3348" w:rsidRDefault="00F42EE5" w:rsidP="000D3348">
            <w:pPr>
              <w:spacing w:line="720" w:lineRule="auto"/>
              <w:jc w:val="center"/>
              <w:rPr>
                <w:b/>
                <w:lang w:val="pt-BR"/>
              </w:rPr>
            </w:pPr>
          </w:p>
        </w:tc>
        <w:tc>
          <w:tcPr>
            <w:tcW w:w="1926" w:type="dxa"/>
          </w:tcPr>
          <w:p w:rsidR="00F42EE5" w:rsidRPr="000D3348" w:rsidRDefault="00F42EE5" w:rsidP="000D3348">
            <w:pPr>
              <w:spacing w:line="720" w:lineRule="auto"/>
              <w:jc w:val="center"/>
              <w:rPr>
                <w:b/>
                <w:lang w:val="pt-BR"/>
              </w:rPr>
            </w:pPr>
          </w:p>
        </w:tc>
      </w:tr>
      <w:tr w:rsidR="00F42EE5" w:rsidRPr="002508A0" w:rsidTr="000D3348">
        <w:tc>
          <w:tcPr>
            <w:tcW w:w="1890" w:type="dxa"/>
          </w:tcPr>
          <w:p w:rsidR="00F42EE5" w:rsidRPr="000D3348" w:rsidRDefault="00F42EE5" w:rsidP="000D3348">
            <w:pPr>
              <w:spacing w:line="720" w:lineRule="auto"/>
              <w:jc w:val="center"/>
              <w:rPr>
                <w:b/>
                <w:lang w:val="pt-BR"/>
              </w:rPr>
            </w:pPr>
          </w:p>
        </w:tc>
        <w:tc>
          <w:tcPr>
            <w:tcW w:w="1891" w:type="dxa"/>
          </w:tcPr>
          <w:p w:rsidR="00F42EE5" w:rsidRPr="000D3348" w:rsidRDefault="00F42EE5" w:rsidP="000D3348">
            <w:pPr>
              <w:spacing w:line="720" w:lineRule="auto"/>
              <w:jc w:val="center"/>
              <w:rPr>
                <w:b/>
                <w:lang w:val="pt-BR"/>
              </w:rPr>
            </w:pPr>
          </w:p>
        </w:tc>
        <w:tc>
          <w:tcPr>
            <w:tcW w:w="1931" w:type="dxa"/>
          </w:tcPr>
          <w:p w:rsidR="00F42EE5" w:rsidRPr="000D3348" w:rsidRDefault="00F42EE5" w:rsidP="000D3348">
            <w:pPr>
              <w:spacing w:line="720" w:lineRule="auto"/>
              <w:jc w:val="center"/>
              <w:rPr>
                <w:b/>
                <w:lang w:val="pt-BR"/>
              </w:rPr>
            </w:pPr>
          </w:p>
        </w:tc>
        <w:tc>
          <w:tcPr>
            <w:tcW w:w="1938" w:type="dxa"/>
          </w:tcPr>
          <w:p w:rsidR="00F42EE5" w:rsidRPr="000D3348" w:rsidRDefault="00F42EE5" w:rsidP="000D3348">
            <w:pPr>
              <w:spacing w:line="720" w:lineRule="auto"/>
              <w:jc w:val="center"/>
              <w:rPr>
                <w:b/>
                <w:lang w:val="pt-BR"/>
              </w:rPr>
            </w:pPr>
          </w:p>
        </w:tc>
        <w:tc>
          <w:tcPr>
            <w:tcW w:w="1926" w:type="dxa"/>
          </w:tcPr>
          <w:p w:rsidR="00F42EE5" w:rsidRPr="000D3348" w:rsidRDefault="00F42EE5" w:rsidP="000D3348">
            <w:pPr>
              <w:spacing w:line="720" w:lineRule="auto"/>
              <w:jc w:val="center"/>
              <w:rPr>
                <w:b/>
                <w:lang w:val="pt-BR"/>
              </w:rPr>
            </w:pPr>
          </w:p>
        </w:tc>
      </w:tr>
      <w:tr w:rsidR="00F42EE5" w:rsidRPr="002508A0" w:rsidTr="000D3348">
        <w:tc>
          <w:tcPr>
            <w:tcW w:w="1890" w:type="dxa"/>
          </w:tcPr>
          <w:p w:rsidR="00F42EE5" w:rsidRPr="000D3348" w:rsidRDefault="00F42EE5" w:rsidP="000D3348">
            <w:pPr>
              <w:spacing w:line="720" w:lineRule="auto"/>
              <w:jc w:val="center"/>
              <w:rPr>
                <w:b/>
                <w:lang w:val="pt-BR"/>
              </w:rPr>
            </w:pPr>
          </w:p>
        </w:tc>
        <w:tc>
          <w:tcPr>
            <w:tcW w:w="1891" w:type="dxa"/>
          </w:tcPr>
          <w:p w:rsidR="00F42EE5" w:rsidRPr="000D3348" w:rsidRDefault="00F42EE5" w:rsidP="000D3348">
            <w:pPr>
              <w:spacing w:line="720" w:lineRule="auto"/>
              <w:jc w:val="center"/>
              <w:rPr>
                <w:b/>
                <w:lang w:val="pt-BR"/>
              </w:rPr>
            </w:pPr>
          </w:p>
        </w:tc>
        <w:tc>
          <w:tcPr>
            <w:tcW w:w="1931" w:type="dxa"/>
          </w:tcPr>
          <w:p w:rsidR="00F42EE5" w:rsidRPr="000D3348" w:rsidRDefault="00F42EE5" w:rsidP="000D3348">
            <w:pPr>
              <w:spacing w:line="720" w:lineRule="auto"/>
              <w:jc w:val="center"/>
              <w:rPr>
                <w:b/>
                <w:lang w:val="pt-BR"/>
              </w:rPr>
            </w:pPr>
          </w:p>
        </w:tc>
        <w:tc>
          <w:tcPr>
            <w:tcW w:w="1938" w:type="dxa"/>
          </w:tcPr>
          <w:p w:rsidR="00F42EE5" w:rsidRPr="000D3348" w:rsidRDefault="00F42EE5" w:rsidP="000D3348">
            <w:pPr>
              <w:spacing w:line="720" w:lineRule="auto"/>
              <w:jc w:val="center"/>
              <w:rPr>
                <w:b/>
                <w:lang w:val="pt-BR"/>
              </w:rPr>
            </w:pPr>
          </w:p>
        </w:tc>
        <w:tc>
          <w:tcPr>
            <w:tcW w:w="1926" w:type="dxa"/>
          </w:tcPr>
          <w:p w:rsidR="00F42EE5" w:rsidRPr="000D3348" w:rsidRDefault="00F42EE5" w:rsidP="000D3348">
            <w:pPr>
              <w:spacing w:line="720" w:lineRule="auto"/>
              <w:jc w:val="center"/>
              <w:rPr>
                <w:b/>
                <w:lang w:val="pt-BR"/>
              </w:rPr>
            </w:pPr>
          </w:p>
        </w:tc>
      </w:tr>
      <w:tr w:rsidR="00F42EE5" w:rsidRPr="002508A0" w:rsidTr="000D3348">
        <w:tc>
          <w:tcPr>
            <w:tcW w:w="1890" w:type="dxa"/>
          </w:tcPr>
          <w:p w:rsidR="00F42EE5" w:rsidRPr="000D3348" w:rsidRDefault="00F42EE5" w:rsidP="000D3348">
            <w:pPr>
              <w:spacing w:line="720" w:lineRule="auto"/>
              <w:jc w:val="center"/>
              <w:rPr>
                <w:b/>
                <w:lang w:val="pt-BR"/>
              </w:rPr>
            </w:pPr>
          </w:p>
        </w:tc>
        <w:tc>
          <w:tcPr>
            <w:tcW w:w="1891" w:type="dxa"/>
          </w:tcPr>
          <w:p w:rsidR="00F42EE5" w:rsidRPr="000D3348" w:rsidRDefault="00F42EE5" w:rsidP="000D3348">
            <w:pPr>
              <w:spacing w:line="720" w:lineRule="auto"/>
              <w:jc w:val="center"/>
              <w:rPr>
                <w:b/>
                <w:lang w:val="pt-BR"/>
              </w:rPr>
            </w:pPr>
          </w:p>
        </w:tc>
        <w:tc>
          <w:tcPr>
            <w:tcW w:w="1931" w:type="dxa"/>
          </w:tcPr>
          <w:p w:rsidR="00F42EE5" w:rsidRPr="000D3348" w:rsidRDefault="00F42EE5" w:rsidP="000D3348">
            <w:pPr>
              <w:spacing w:line="720" w:lineRule="auto"/>
              <w:jc w:val="center"/>
              <w:rPr>
                <w:b/>
                <w:lang w:val="pt-BR"/>
              </w:rPr>
            </w:pPr>
          </w:p>
        </w:tc>
        <w:tc>
          <w:tcPr>
            <w:tcW w:w="1938" w:type="dxa"/>
          </w:tcPr>
          <w:p w:rsidR="00F42EE5" w:rsidRPr="000D3348" w:rsidRDefault="00F42EE5" w:rsidP="000D3348">
            <w:pPr>
              <w:spacing w:line="720" w:lineRule="auto"/>
              <w:jc w:val="center"/>
              <w:rPr>
                <w:b/>
                <w:lang w:val="pt-BR"/>
              </w:rPr>
            </w:pPr>
          </w:p>
        </w:tc>
        <w:tc>
          <w:tcPr>
            <w:tcW w:w="1926" w:type="dxa"/>
          </w:tcPr>
          <w:p w:rsidR="00F42EE5" w:rsidRPr="000D3348" w:rsidRDefault="00F42EE5" w:rsidP="000D3348">
            <w:pPr>
              <w:spacing w:line="720" w:lineRule="auto"/>
              <w:jc w:val="center"/>
              <w:rPr>
                <w:b/>
                <w:lang w:val="pt-BR"/>
              </w:rPr>
            </w:pPr>
          </w:p>
        </w:tc>
      </w:tr>
      <w:tr w:rsidR="00F42EE5" w:rsidRPr="002508A0" w:rsidTr="000D3348">
        <w:tc>
          <w:tcPr>
            <w:tcW w:w="1890" w:type="dxa"/>
          </w:tcPr>
          <w:p w:rsidR="00F42EE5" w:rsidRPr="000D3348" w:rsidRDefault="00F42EE5" w:rsidP="000D3348">
            <w:pPr>
              <w:spacing w:line="720" w:lineRule="auto"/>
              <w:jc w:val="center"/>
              <w:rPr>
                <w:b/>
                <w:lang w:val="pt-BR"/>
              </w:rPr>
            </w:pPr>
          </w:p>
        </w:tc>
        <w:tc>
          <w:tcPr>
            <w:tcW w:w="1891" w:type="dxa"/>
          </w:tcPr>
          <w:p w:rsidR="00F42EE5" w:rsidRPr="000D3348" w:rsidRDefault="00F42EE5" w:rsidP="000D3348">
            <w:pPr>
              <w:spacing w:line="720" w:lineRule="auto"/>
              <w:jc w:val="center"/>
              <w:rPr>
                <w:b/>
                <w:lang w:val="pt-BR"/>
              </w:rPr>
            </w:pPr>
          </w:p>
        </w:tc>
        <w:tc>
          <w:tcPr>
            <w:tcW w:w="1931" w:type="dxa"/>
          </w:tcPr>
          <w:p w:rsidR="00F42EE5" w:rsidRPr="000D3348" w:rsidRDefault="00F42EE5" w:rsidP="000D3348">
            <w:pPr>
              <w:spacing w:line="720" w:lineRule="auto"/>
              <w:jc w:val="center"/>
              <w:rPr>
                <w:b/>
                <w:lang w:val="pt-BR"/>
              </w:rPr>
            </w:pPr>
          </w:p>
        </w:tc>
        <w:tc>
          <w:tcPr>
            <w:tcW w:w="1938" w:type="dxa"/>
          </w:tcPr>
          <w:p w:rsidR="00F42EE5" w:rsidRPr="000D3348" w:rsidRDefault="00F42EE5" w:rsidP="000D3348">
            <w:pPr>
              <w:spacing w:line="720" w:lineRule="auto"/>
              <w:jc w:val="center"/>
              <w:rPr>
                <w:b/>
                <w:lang w:val="pt-BR"/>
              </w:rPr>
            </w:pPr>
          </w:p>
        </w:tc>
        <w:tc>
          <w:tcPr>
            <w:tcW w:w="1926" w:type="dxa"/>
          </w:tcPr>
          <w:p w:rsidR="00F42EE5" w:rsidRPr="000D3348" w:rsidRDefault="00F42EE5" w:rsidP="000D3348">
            <w:pPr>
              <w:spacing w:line="720" w:lineRule="auto"/>
              <w:jc w:val="center"/>
              <w:rPr>
                <w:b/>
                <w:lang w:val="pt-BR"/>
              </w:rPr>
            </w:pPr>
          </w:p>
        </w:tc>
      </w:tr>
      <w:tr w:rsidR="00F42EE5" w:rsidRPr="002508A0" w:rsidTr="000D3348">
        <w:tc>
          <w:tcPr>
            <w:tcW w:w="1890" w:type="dxa"/>
          </w:tcPr>
          <w:p w:rsidR="00F42EE5" w:rsidRPr="000D3348" w:rsidRDefault="00F42EE5" w:rsidP="000D3348">
            <w:pPr>
              <w:spacing w:line="720" w:lineRule="auto"/>
              <w:jc w:val="center"/>
              <w:rPr>
                <w:b/>
                <w:lang w:val="pt-BR"/>
              </w:rPr>
            </w:pPr>
          </w:p>
        </w:tc>
        <w:tc>
          <w:tcPr>
            <w:tcW w:w="1891" w:type="dxa"/>
          </w:tcPr>
          <w:p w:rsidR="00F42EE5" w:rsidRPr="000D3348" w:rsidRDefault="00F42EE5" w:rsidP="000D3348">
            <w:pPr>
              <w:spacing w:line="720" w:lineRule="auto"/>
              <w:jc w:val="center"/>
              <w:rPr>
                <w:b/>
                <w:lang w:val="pt-BR"/>
              </w:rPr>
            </w:pPr>
          </w:p>
        </w:tc>
        <w:tc>
          <w:tcPr>
            <w:tcW w:w="1931" w:type="dxa"/>
          </w:tcPr>
          <w:p w:rsidR="00F42EE5" w:rsidRPr="000D3348" w:rsidRDefault="00F42EE5" w:rsidP="000D3348">
            <w:pPr>
              <w:spacing w:line="720" w:lineRule="auto"/>
              <w:jc w:val="center"/>
              <w:rPr>
                <w:b/>
                <w:lang w:val="pt-BR"/>
              </w:rPr>
            </w:pPr>
          </w:p>
        </w:tc>
        <w:tc>
          <w:tcPr>
            <w:tcW w:w="1938" w:type="dxa"/>
          </w:tcPr>
          <w:p w:rsidR="00F42EE5" w:rsidRPr="000D3348" w:rsidRDefault="00F42EE5" w:rsidP="000D3348">
            <w:pPr>
              <w:spacing w:line="720" w:lineRule="auto"/>
              <w:jc w:val="center"/>
              <w:rPr>
                <w:b/>
                <w:lang w:val="pt-BR"/>
              </w:rPr>
            </w:pPr>
          </w:p>
        </w:tc>
        <w:tc>
          <w:tcPr>
            <w:tcW w:w="1926" w:type="dxa"/>
          </w:tcPr>
          <w:p w:rsidR="00F42EE5" w:rsidRPr="000D3348" w:rsidRDefault="00F42EE5" w:rsidP="000D3348">
            <w:pPr>
              <w:spacing w:line="720" w:lineRule="auto"/>
              <w:jc w:val="center"/>
              <w:rPr>
                <w:b/>
                <w:lang w:val="pt-BR"/>
              </w:rPr>
            </w:pPr>
          </w:p>
        </w:tc>
      </w:tr>
      <w:tr w:rsidR="00F42EE5" w:rsidRPr="002508A0" w:rsidTr="000D3348">
        <w:tc>
          <w:tcPr>
            <w:tcW w:w="1890" w:type="dxa"/>
          </w:tcPr>
          <w:p w:rsidR="00F42EE5" w:rsidRPr="000D3348" w:rsidRDefault="00F42EE5" w:rsidP="000D3348">
            <w:pPr>
              <w:spacing w:line="720" w:lineRule="auto"/>
              <w:jc w:val="center"/>
              <w:rPr>
                <w:b/>
                <w:lang w:val="pt-BR"/>
              </w:rPr>
            </w:pPr>
          </w:p>
        </w:tc>
        <w:tc>
          <w:tcPr>
            <w:tcW w:w="1891" w:type="dxa"/>
          </w:tcPr>
          <w:p w:rsidR="00F42EE5" w:rsidRPr="000D3348" w:rsidRDefault="00F42EE5" w:rsidP="000D3348">
            <w:pPr>
              <w:spacing w:line="720" w:lineRule="auto"/>
              <w:jc w:val="center"/>
              <w:rPr>
                <w:b/>
                <w:lang w:val="pt-BR"/>
              </w:rPr>
            </w:pPr>
          </w:p>
        </w:tc>
        <w:tc>
          <w:tcPr>
            <w:tcW w:w="1931" w:type="dxa"/>
          </w:tcPr>
          <w:p w:rsidR="00F42EE5" w:rsidRPr="000D3348" w:rsidRDefault="00F42EE5" w:rsidP="000D3348">
            <w:pPr>
              <w:spacing w:line="720" w:lineRule="auto"/>
              <w:jc w:val="center"/>
              <w:rPr>
                <w:b/>
                <w:lang w:val="pt-BR"/>
              </w:rPr>
            </w:pPr>
          </w:p>
        </w:tc>
        <w:tc>
          <w:tcPr>
            <w:tcW w:w="1938" w:type="dxa"/>
          </w:tcPr>
          <w:p w:rsidR="00F42EE5" w:rsidRPr="000D3348" w:rsidRDefault="00F42EE5" w:rsidP="000D3348">
            <w:pPr>
              <w:spacing w:line="720" w:lineRule="auto"/>
              <w:jc w:val="center"/>
              <w:rPr>
                <w:b/>
                <w:lang w:val="pt-BR"/>
              </w:rPr>
            </w:pPr>
          </w:p>
        </w:tc>
        <w:tc>
          <w:tcPr>
            <w:tcW w:w="1926" w:type="dxa"/>
          </w:tcPr>
          <w:p w:rsidR="00F42EE5" w:rsidRPr="000D3348" w:rsidRDefault="00F42EE5" w:rsidP="000D3348">
            <w:pPr>
              <w:spacing w:line="720" w:lineRule="auto"/>
              <w:jc w:val="center"/>
              <w:rPr>
                <w:b/>
                <w:lang w:val="pt-BR"/>
              </w:rPr>
            </w:pPr>
          </w:p>
        </w:tc>
      </w:tr>
    </w:tbl>
    <w:p w:rsidR="00F42EE5" w:rsidRDefault="00F42EE5" w:rsidP="00461D95">
      <w:pPr>
        <w:jc w:val="both"/>
        <w:rPr>
          <w:b/>
        </w:rPr>
      </w:pPr>
    </w:p>
    <w:p w:rsidR="00F42EE5" w:rsidRDefault="00F42EE5" w:rsidP="00461D95">
      <w:pPr>
        <w:jc w:val="both"/>
        <w:rPr>
          <w:b/>
        </w:rPr>
      </w:pPr>
    </w:p>
    <w:p w:rsidR="00F42EE5" w:rsidRDefault="00F42EE5" w:rsidP="00461D95">
      <w:pPr>
        <w:jc w:val="both"/>
        <w:rPr>
          <w:b/>
        </w:rPr>
      </w:pPr>
    </w:p>
    <w:p w:rsidR="00F42EE5" w:rsidRDefault="00F42EE5" w:rsidP="00461D95">
      <w:pPr>
        <w:jc w:val="both"/>
        <w:rPr>
          <w:b/>
        </w:rPr>
      </w:pPr>
    </w:p>
    <w:p w:rsidR="00F42EE5" w:rsidRPr="003B5C23" w:rsidRDefault="00F42EE5" w:rsidP="00461D95">
      <w:pPr>
        <w:jc w:val="both"/>
        <w:rPr>
          <w:b/>
        </w:rPr>
      </w:pPr>
    </w:p>
    <w:p w:rsidR="00F42EE5" w:rsidRPr="001F5F2D" w:rsidRDefault="00F42EE5" w:rsidP="00461D95">
      <w:pPr>
        <w:jc w:val="both"/>
        <w:rPr>
          <w:b/>
        </w:rPr>
      </w:pPr>
    </w:p>
    <w:p w:rsidR="00F42EE5" w:rsidRPr="002508A0" w:rsidRDefault="00F42EE5" w:rsidP="001B794A">
      <w:pPr>
        <w:ind w:left="360"/>
        <w:jc w:val="center"/>
        <w:rPr>
          <w:b/>
        </w:rPr>
      </w:pPr>
      <w:r w:rsidRPr="002508A0">
        <w:rPr>
          <w:b/>
        </w:rPr>
        <w:t>4 UŽDUOTIS. ATPAŽINK STEREOTIPUS</w:t>
      </w:r>
    </w:p>
    <w:p w:rsidR="00F42EE5" w:rsidRPr="00870ED8" w:rsidRDefault="00F42EE5" w:rsidP="00461D95">
      <w:pPr>
        <w:ind w:left="360"/>
        <w:jc w:val="both"/>
        <w:rPr>
          <w:b/>
          <w:sz w:val="32"/>
          <w:szCs w:val="32"/>
        </w:rPr>
      </w:pPr>
    </w:p>
    <w:p w:rsidR="00F42EE5" w:rsidRPr="00870ED8" w:rsidRDefault="00F42EE5" w:rsidP="00986573">
      <w:pPr>
        <w:spacing w:line="360" w:lineRule="auto"/>
        <w:ind w:firstLine="360"/>
        <w:jc w:val="both"/>
      </w:pPr>
      <w:r w:rsidRPr="00870ED8">
        <w:rPr>
          <w:b/>
        </w:rPr>
        <w:t xml:space="preserve">Užduoties tikslas – </w:t>
      </w:r>
      <w:r w:rsidRPr="00870ED8">
        <w:t xml:space="preserve">mokyti atpažinti lyties stereotipus, gebėti atsispirti reklamose pateikiamiems išvaizdos lūkesčiams. Mokytojas turi turėti penkis mokiniams tinkamo turinio žurnalus su reklamomis. Mokytojas paaiškina klasei, kas yra stereotipas. Mokytojas padalina klasę į grupes po 3-4 mokinius ir paprašo jų sudaryti pagrindinių vyro ir moters standartinių priskiriamų bruožų (stereotipų) sąrašą išdalintuose lapuose (šios užduoties mokinio lapas). </w:t>
      </w:r>
    </w:p>
    <w:p w:rsidR="00F42EE5" w:rsidRPr="00870ED8" w:rsidRDefault="00F42EE5" w:rsidP="00461D95">
      <w:pPr>
        <w:spacing w:line="360" w:lineRule="auto"/>
        <w:ind w:left="360"/>
        <w:jc w:val="both"/>
      </w:pPr>
    </w:p>
    <w:p w:rsidR="00F42EE5" w:rsidRPr="00870ED8" w:rsidRDefault="00F42EE5" w:rsidP="00461D95">
      <w:pPr>
        <w:spacing w:line="360" w:lineRule="auto"/>
        <w:ind w:left="360"/>
        <w:jc w:val="both"/>
        <w:rPr>
          <w:b/>
          <w:i/>
        </w:rPr>
      </w:pPr>
      <w:r w:rsidRPr="00870ED8">
        <w:rPr>
          <w:b/>
          <w:i/>
        </w:rPr>
        <w:t>Pavyzdžiui:</w:t>
      </w:r>
    </w:p>
    <w:p w:rsidR="00F42EE5" w:rsidRPr="00870ED8" w:rsidRDefault="00F42EE5" w:rsidP="00461D95">
      <w:pPr>
        <w:spacing w:line="360" w:lineRule="auto"/>
        <w:ind w:left="360"/>
        <w:jc w:val="both"/>
        <w:rPr>
          <w:i/>
        </w:rPr>
      </w:pPr>
      <w:r w:rsidRPr="00870ED8">
        <w:rPr>
          <w:i/>
          <w:u w:val="single"/>
        </w:rPr>
        <w:t>Vyras</w:t>
      </w:r>
      <w:r w:rsidRPr="00870ED8">
        <w:rPr>
          <w:i/>
        </w:rPr>
        <w:tab/>
      </w:r>
      <w:r w:rsidRPr="00870ED8">
        <w:rPr>
          <w:i/>
        </w:rPr>
        <w:tab/>
      </w:r>
      <w:r w:rsidRPr="00870ED8">
        <w:rPr>
          <w:i/>
        </w:rPr>
        <w:tab/>
      </w:r>
      <w:r w:rsidRPr="00870ED8">
        <w:rPr>
          <w:i/>
        </w:rPr>
        <w:tab/>
      </w:r>
      <w:r w:rsidRPr="00870ED8">
        <w:rPr>
          <w:i/>
          <w:u w:val="single"/>
        </w:rPr>
        <w:t>Moteris</w:t>
      </w:r>
    </w:p>
    <w:p w:rsidR="00F42EE5" w:rsidRPr="00870ED8" w:rsidRDefault="00F42EE5" w:rsidP="0079153C">
      <w:pPr>
        <w:spacing w:line="360" w:lineRule="auto"/>
        <w:ind w:left="360"/>
        <w:jc w:val="both"/>
        <w:rPr>
          <w:i/>
        </w:rPr>
      </w:pPr>
      <w:r w:rsidRPr="00870ED8">
        <w:rPr>
          <w:i/>
        </w:rPr>
        <w:t>Stiprus</w:t>
      </w:r>
      <w:r w:rsidRPr="00870ED8">
        <w:rPr>
          <w:i/>
        </w:rPr>
        <w:tab/>
      </w:r>
      <w:r w:rsidRPr="00870ED8">
        <w:rPr>
          <w:i/>
        </w:rPr>
        <w:tab/>
      </w:r>
      <w:r w:rsidRPr="00870ED8">
        <w:rPr>
          <w:i/>
        </w:rPr>
        <w:tab/>
      </w:r>
      <w:r w:rsidRPr="00870ED8">
        <w:rPr>
          <w:i/>
        </w:rPr>
        <w:tab/>
        <w:t>Silpna</w:t>
      </w:r>
      <w:r w:rsidRPr="00870ED8">
        <w:rPr>
          <w:i/>
        </w:rPr>
        <w:tab/>
      </w:r>
      <w:r w:rsidRPr="00870ED8">
        <w:rPr>
          <w:i/>
        </w:rPr>
        <w:tab/>
      </w:r>
      <w:r w:rsidRPr="00870ED8">
        <w:rPr>
          <w:i/>
        </w:rPr>
        <w:tab/>
      </w:r>
    </w:p>
    <w:p w:rsidR="00F42EE5" w:rsidRPr="00870ED8" w:rsidRDefault="00F42EE5" w:rsidP="00461D95">
      <w:pPr>
        <w:spacing w:line="360" w:lineRule="auto"/>
        <w:ind w:left="360"/>
        <w:jc w:val="both"/>
        <w:rPr>
          <w:i/>
        </w:rPr>
      </w:pPr>
      <w:r w:rsidRPr="00870ED8">
        <w:rPr>
          <w:i/>
        </w:rPr>
        <w:t>Didelis ir raumeningas</w:t>
      </w:r>
      <w:r w:rsidRPr="00870ED8">
        <w:rPr>
          <w:i/>
        </w:rPr>
        <w:tab/>
      </w:r>
      <w:r w:rsidRPr="00870ED8">
        <w:rPr>
          <w:i/>
        </w:rPr>
        <w:tab/>
        <w:t>Liekna</w:t>
      </w:r>
    </w:p>
    <w:p w:rsidR="00F42EE5" w:rsidRPr="00870ED8" w:rsidRDefault="00F42EE5" w:rsidP="0079153C">
      <w:pPr>
        <w:spacing w:line="360" w:lineRule="auto"/>
        <w:ind w:left="360"/>
        <w:jc w:val="both"/>
        <w:rPr>
          <w:i/>
        </w:rPr>
      </w:pPr>
      <w:r w:rsidRPr="00870ED8">
        <w:rPr>
          <w:i/>
        </w:rPr>
        <w:t>Neemocingas</w:t>
      </w:r>
      <w:r w:rsidRPr="00870ED8">
        <w:rPr>
          <w:i/>
        </w:rPr>
        <w:tab/>
      </w:r>
      <w:r w:rsidRPr="00870ED8">
        <w:rPr>
          <w:i/>
        </w:rPr>
        <w:tab/>
      </w:r>
      <w:r w:rsidRPr="00870ED8">
        <w:rPr>
          <w:i/>
        </w:rPr>
        <w:tab/>
        <w:t>Labai emocionali</w:t>
      </w:r>
    </w:p>
    <w:p w:rsidR="00F42EE5" w:rsidRPr="00870ED8" w:rsidRDefault="00F42EE5" w:rsidP="0079153C">
      <w:pPr>
        <w:spacing w:line="360" w:lineRule="auto"/>
        <w:ind w:left="360"/>
        <w:jc w:val="both"/>
        <w:rPr>
          <w:i/>
        </w:rPr>
      </w:pPr>
      <w:r w:rsidRPr="00870ED8">
        <w:rPr>
          <w:i/>
        </w:rPr>
        <w:t>Veikiantis</w:t>
      </w:r>
      <w:r w:rsidRPr="00870ED8">
        <w:rPr>
          <w:i/>
        </w:rPr>
        <w:tab/>
      </w:r>
      <w:r w:rsidRPr="00870ED8">
        <w:rPr>
          <w:i/>
        </w:rPr>
        <w:tab/>
      </w:r>
      <w:r w:rsidRPr="00870ED8">
        <w:rPr>
          <w:i/>
        </w:rPr>
        <w:tab/>
      </w:r>
      <w:r w:rsidRPr="00870ED8">
        <w:rPr>
          <w:i/>
        </w:rPr>
        <w:tab/>
        <w:t>Laukianti</w:t>
      </w:r>
    </w:p>
    <w:p w:rsidR="00F42EE5" w:rsidRPr="00870ED8" w:rsidRDefault="00F42EE5" w:rsidP="00461D95">
      <w:pPr>
        <w:spacing w:line="360" w:lineRule="auto"/>
        <w:ind w:left="360"/>
        <w:jc w:val="both"/>
        <w:rPr>
          <w:i/>
        </w:rPr>
      </w:pPr>
    </w:p>
    <w:p w:rsidR="00F42EE5" w:rsidRPr="00870ED8" w:rsidRDefault="00F42EE5" w:rsidP="0079153C">
      <w:pPr>
        <w:spacing w:line="360" w:lineRule="auto"/>
        <w:jc w:val="both"/>
      </w:pPr>
    </w:p>
    <w:p w:rsidR="00F42EE5" w:rsidRPr="00870ED8" w:rsidRDefault="00F42EE5" w:rsidP="00986573">
      <w:pPr>
        <w:spacing w:line="360" w:lineRule="auto"/>
        <w:ind w:firstLine="360"/>
        <w:jc w:val="both"/>
      </w:pPr>
      <w:r w:rsidRPr="00870ED8">
        <w:t>Grupės perskaito, kokius vyro ir moters bruožus išvardino. Mokytojas gali klausti, ar mokiniai sutinka su mūsų visuomenėje įsigalėjusiais stereotipais? Kaip reklama keičia mūsų supratimą apie tai, kas yra moteriška, o kas yra vyriška?</w:t>
      </w:r>
    </w:p>
    <w:p w:rsidR="00F42EE5" w:rsidRPr="00870ED8" w:rsidRDefault="00F42EE5" w:rsidP="00986573">
      <w:pPr>
        <w:spacing w:line="360" w:lineRule="auto"/>
        <w:ind w:firstLine="360"/>
        <w:jc w:val="both"/>
      </w:pPr>
      <w:r w:rsidRPr="00870ED8">
        <w:t xml:space="preserve">Mokytojas kiekvienai grupei duoda žurnalą. Mokytojas prašo mokinių rasti vyriškų ir moteriškų stereotipų pavyzdžių žurnale. Diskusija fokusuojama į faktą, kad mes neprivalome tikėti kuriamais įvaizdžiais ir mes neprivalome jų priimti. </w:t>
      </w:r>
    </w:p>
    <w:p w:rsidR="00F42EE5" w:rsidRPr="00870ED8" w:rsidRDefault="00F42EE5" w:rsidP="00461D95">
      <w:pPr>
        <w:spacing w:line="360" w:lineRule="auto"/>
        <w:jc w:val="both"/>
      </w:pPr>
    </w:p>
    <w:p w:rsidR="00F42EE5" w:rsidRPr="00870ED8" w:rsidRDefault="00F42EE5" w:rsidP="00461D95">
      <w:pPr>
        <w:spacing w:line="360" w:lineRule="auto"/>
        <w:jc w:val="both"/>
      </w:pPr>
    </w:p>
    <w:p w:rsidR="00F42EE5" w:rsidRPr="00870ED8" w:rsidRDefault="00F42EE5" w:rsidP="00461D95">
      <w:pPr>
        <w:spacing w:line="360" w:lineRule="auto"/>
        <w:jc w:val="both"/>
      </w:pPr>
    </w:p>
    <w:p w:rsidR="00F42EE5" w:rsidRPr="00870ED8" w:rsidRDefault="00F42EE5" w:rsidP="00461D95">
      <w:pPr>
        <w:spacing w:line="360" w:lineRule="auto"/>
        <w:jc w:val="both"/>
      </w:pPr>
    </w:p>
    <w:p w:rsidR="00F42EE5" w:rsidRPr="00870ED8" w:rsidRDefault="00F42EE5" w:rsidP="00461D95">
      <w:pPr>
        <w:spacing w:line="360" w:lineRule="auto"/>
        <w:jc w:val="both"/>
      </w:pPr>
    </w:p>
    <w:p w:rsidR="00F42EE5" w:rsidRPr="00870ED8" w:rsidRDefault="00F42EE5" w:rsidP="00461D95">
      <w:pPr>
        <w:spacing w:line="360" w:lineRule="auto"/>
        <w:jc w:val="both"/>
      </w:pPr>
    </w:p>
    <w:p w:rsidR="00F42EE5" w:rsidRPr="00870ED8" w:rsidRDefault="00F42EE5" w:rsidP="00461D95">
      <w:pPr>
        <w:spacing w:line="360" w:lineRule="auto"/>
        <w:jc w:val="both"/>
      </w:pPr>
    </w:p>
    <w:p w:rsidR="00F42EE5" w:rsidRPr="00870ED8" w:rsidRDefault="00F42EE5" w:rsidP="0079153C">
      <w:pPr>
        <w:rPr>
          <w:b/>
        </w:rPr>
      </w:pPr>
    </w:p>
    <w:p w:rsidR="00F42EE5" w:rsidRPr="00870ED8" w:rsidRDefault="00F42EE5" w:rsidP="0079153C">
      <w:pPr>
        <w:rPr>
          <w:b/>
        </w:rPr>
      </w:pPr>
    </w:p>
    <w:p w:rsidR="00F42EE5" w:rsidRDefault="00F42EE5">
      <w:pPr>
        <w:spacing w:after="200" w:line="276" w:lineRule="auto"/>
        <w:rPr>
          <w:b/>
        </w:rPr>
      </w:pPr>
      <w:r>
        <w:rPr>
          <w:b/>
        </w:rPr>
        <w:br w:type="page"/>
      </w:r>
    </w:p>
    <w:p w:rsidR="00F42EE5" w:rsidRPr="00986573" w:rsidRDefault="00F42EE5" w:rsidP="00986573">
      <w:pPr>
        <w:jc w:val="both"/>
        <w:rPr>
          <w:b/>
        </w:rPr>
      </w:pPr>
      <w:r w:rsidRPr="00870ED8">
        <w:rPr>
          <w:b/>
        </w:rPr>
        <w:t xml:space="preserve">Mokinio lapas. </w:t>
      </w:r>
      <w:r>
        <w:rPr>
          <w:b/>
        </w:rPr>
        <w:t>Reklamos stereotipai</w:t>
      </w:r>
    </w:p>
    <w:tbl>
      <w:tblPr>
        <w:tblpPr w:leftFromText="180" w:rightFromText="180" w:vertAnchor="page" w:horzAnchor="margin" w:tblpY="268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6"/>
      </w:tblGrid>
      <w:tr w:rsidR="00F42EE5" w:rsidRPr="00870ED8" w:rsidTr="000D3348">
        <w:tc>
          <w:tcPr>
            <w:tcW w:w="9576" w:type="dxa"/>
          </w:tcPr>
          <w:p w:rsidR="00F42EE5" w:rsidRPr="00870ED8" w:rsidRDefault="00F42EE5" w:rsidP="000D3348">
            <w:pPr>
              <w:spacing w:line="720" w:lineRule="auto"/>
              <w:jc w:val="both"/>
            </w:pPr>
            <w:r w:rsidRPr="00870ED8">
              <w:t xml:space="preserve">Grupės dalyvių vardai ir pavardės: </w:t>
            </w:r>
          </w:p>
        </w:tc>
      </w:tr>
      <w:tr w:rsidR="00F42EE5" w:rsidRPr="00870ED8" w:rsidTr="000D3348">
        <w:tc>
          <w:tcPr>
            <w:tcW w:w="9576" w:type="dxa"/>
          </w:tcPr>
          <w:p w:rsidR="00F42EE5" w:rsidRPr="00870ED8" w:rsidRDefault="00F42EE5" w:rsidP="000D3348">
            <w:pPr>
              <w:spacing w:line="720" w:lineRule="auto"/>
              <w:jc w:val="both"/>
            </w:pPr>
            <w:r w:rsidRPr="00870ED8">
              <w:t>Kas yra stereotipas?</w:t>
            </w:r>
          </w:p>
        </w:tc>
      </w:tr>
      <w:tr w:rsidR="00F42EE5" w:rsidRPr="00870ED8" w:rsidTr="000D3348">
        <w:tc>
          <w:tcPr>
            <w:tcW w:w="9576" w:type="dxa"/>
          </w:tcPr>
          <w:p w:rsidR="00F42EE5" w:rsidRPr="00870ED8" w:rsidRDefault="00F42EE5" w:rsidP="000D3348">
            <w:pPr>
              <w:spacing w:line="720" w:lineRule="auto"/>
              <w:jc w:val="both"/>
            </w:pPr>
          </w:p>
        </w:tc>
      </w:tr>
      <w:tr w:rsidR="00F42EE5" w:rsidRPr="00870ED8" w:rsidTr="000D3348">
        <w:tc>
          <w:tcPr>
            <w:tcW w:w="9576" w:type="dxa"/>
          </w:tcPr>
          <w:p w:rsidR="00F42EE5" w:rsidRPr="00870ED8" w:rsidRDefault="00F42EE5" w:rsidP="000D3348">
            <w:pPr>
              <w:spacing w:line="720" w:lineRule="auto"/>
              <w:jc w:val="both"/>
            </w:pPr>
            <w:r w:rsidRPr="00870ED8">
              <w:t xml:space="preserve">Išvardinkite pagrindinius vyro ir moters stereotipus naudojamus reklamoje? </w:t>
            </w:r>
          </w:p>
        </w:tc>
      </w:tr>
      <w:tr w:rsidR="00F42EE5" w:rsidRPr="00870ED8" w:rsidTr="000D3348">
        <w:tc>
          <w:tcPr>
            <w:tcW w:w="9576" w:type="dxa"/>
          </w:tcPr>
          <w:p w:rsidR="00F42EE5" w:rsidRPr="00870ED8" w:rsidRDefault="00F42EE5" w:rsidP="000D3348">
            <w:pPr>
              <w:spacing w:line="720" w:lineRule="auto"/>
              <w:jc w:val="both"/>
            </w:pPr>
            <w:r w:rsidRPr="00870ED8">
              <w:t>Vyras</w:t>
            </w:r>
          </w:p>
        </w:tc>
      </w:tr>
      <w:tr w:rsidR="00F42EE5" w:rsidRPr="00870ED8" w:rsidTr="000D3348">
        <w:tc>
          <w:tcPr>
            <w:tcW w:w="9576" w:type="dxa"/>
          </w:tcPr>
          <w:p w:rsidR="00F42EE5" w:rsidRPr="00870ED8" w:rsidRDefault="00F42EE5" w:rsidP="000D3348">
            <w:pPr>
              <w:spacing w:line="720" w:lineRule="auto"/>
              <w:jc w:val="both"/>
            </w:pPr>
            <w:r w:rsidRPr="00870ED8">
              <w:t>Moteris</w:t>
            </w:r>
          </w:p>
        </w:tc>
      </w:tr>
      <w:tr w:rsidR="00F42EE5" w:rsidRPr="00870ED8" w:rsidTr="000D3348">
        <w:tc>
          <w:tcPr>
            <w:tcW w:w="9576" w:type="dxa"/>
          </w:tcPr>
          <w:p w:rsidR="00F42EE5" w:rsidRPr="00870ED8" w:rsidRDefault="00F42EE5" w:rsidP="000D3348">
            <w:pPr>
              <w:jc w:val="both"/>
            </w:pPr>
            <w:r w:rsidRPr="00870ED8">
              <w:t>Pavyzdys: moteris                                vyras</w:t>
            </w:r>
          </w:p>
          <w:p w:rsidR="00F42EE5" w:rsidRPr="00870ED8" w:rsidRDefault="00F42EE5" w:rsidP="000D3348">
            <w:pPr>
              <w:jc w:val="both"/>
            </w:pPr>
            <w:r w:rsidRPr="00870ED8">
              <w:t xml:space="preserve">                 silpna                                   stiprus </w:t>
            </w:r>
          </w:p>
          <w:p w:rsidR="00F42EE5" w:rsidRPr="00870ED8" w:rsidRDefault="00F42EE5" w:rsidP="000D3348">
            <w:pPr>
              <w:jc w:val="both"/>
            </w:pPr>
          </w:p>
          <w:p w:rsidR="00F42EE5" w:rsidRPr="00870ED8" w:rsidRDefault="00F42EE5" w:rsidP="000D3348">
            <w:pPr>
              <w:jc w:val="both"/>
            </w:pPr>
          </w:p>
          <w:p w:rsidR="00F42EE5" w:rsidRPr="00870ED8" w:rsidRDefault="00F42EE5" w:rsidP="000D3348">
            <w:pPr>
              <w:jc w:val="both"/>
            </w:pPr>
          </w:p>
          <w:p w:rsidR="00F42EE5" w:rsidRPr="00870ED8" w:rsidRDefault="00F42EE5" w:rsidP="000D3348">
            <w:pPr>
              <w:jc w:val="both"/>
            </w:pPr>
          </w:p>
          <w:p w:rsidR="00F42EE5" w:rsidRPr="00870ED8" w:rsidRDefault="00F42EE5" w:rsidP="000D3348">
            <w:pPr>
              <w:jc w:val="both"/>
            </w:pPr>
          </w:p>
          <w:p w:rsidR="00F42EE5" w:rsidRPr="00870ED8" w:rsidRDefault="00F42EE5" w:rsidP="000D3348">
            <w:pPr>
              <w:jc w:val="both"/>
            </w:pPr>
          </w:p>
        </w:tc>
      </w:tr>
      <w:tr w:rsidR="00F42EE5" w:rsidRPr="00870ED8" w:rsidTr="000D3348">
        <w:tc>
          <w:tcPr>
            <w:tcW w:w="9576" w:type="dxa"/>
          </w:tcPr>
          <w:p w:rsidR="00F42EE5" w:rsidRPr="00870ED8" w:rsidRDefault="00F42EE5" w:rsidP="000D3348">
            <w:pPr>
              <w:jc w:val="both"/>
            </w:pPr>
            <w:r w:rsidRPr="00870ED8">
              <w:t xml:space="preserve">Priklijuokite (prisekite) savo išrinktą paveikslėlį. Parašykite savo titrą kalbos (minčių) apskritime.  </w:t>
            </w:r>
          </w:p>
        </w:tc>
      </w:tr>
    </w:tbl>
    <w:p w:rsidR="00F42EE5" w:rsidRPr="006D125F" w:rsidRDefault="00F42EE5" w:rsidP="00461D95">
      <w:pPr>
        <w:spacing w:line="360" w:lineRule="auto"/>
        <w:jc w:val="both"/>
      </w:pPr>
    </w:p>
    <w:p w:rsidR="00F42EE5" w:rsidRPr="006D125F" w:rsidRDefault="00F42EE5" w:rsidP="00461D95">
      <w:pPr>
        <w:spacing w:line="360" w:lineRule="auto"/>
        <w:jc w:val="both"/>
      </w:pPr>
    </w:p>
    <w:p w:rsidR="00F42EE5" w:rsidRPr="006D125F" w:rsidRDefault="00F42EE5" w:rsidP="00461D95">
      <w:pPr>
        <w:spacing w:line="360" w:lineRule="auto"/>
        <w:jc w:val="both"/>
      </w:pPr>
    </w:p>
    <w:p w:rsidR="00F42EE5" w:rsidRPr="006D125F" w:rsidRDefault="00F42EE5">
      <w:pPr>
        <w:spacing w:after="200" w:line="276" w:lineRule="auto"/>
      </w:pPr>
      <w:r w:rsidRPr="006D125F">
        <w:br w:type="page"/>
      </w:r>
    </w:p>
    <w:p w:rsidR="00F42EE5" w:rsidRDefault="00F42EE5" w:rsidP="00C64251">
      <w:pPr>
        <w:spacing w:line="360" w:lineRule="auto"/>
        <w:ind w:firstLine="360"/>
        <w:jc w:val="center"/>
        <w:rPr>
          <w:b/>
        </w:rPr>
      </w:pPr>
      <w:r w:rsidRPr="006D125F">
        <w:rPr>
          <w:b/>
        </w:rPr>
        <w:t xml:space="preserve">5 UŽDUOTIS. </w:t>
      </w:r>
      <w:r w:rsidRPr="002508A0">
        <w:rPr>
          <w:b/>
        </w:rPr>
        <w:t>ŽAIDIMAS “Stereotipinės mintys”</w:t>
      </w:r>
    </w:p>
    <w:p w:rsidR="00F42EE5" w:rsidRPr="006D125F" w:rsidRDefault="00F42EE5" w:rsidP="002508A0">
      <w:pPr>
        <w:spacing w:line="360" w:lineRule="auto"/>
        <w:ind w:firstLine="360"/>
        <w:jc w:val="both"/>
        <w:rPr>
          <w:b/>
        </w:rPr>
      </w:pPr>
    </w:p>
    <w:p w:rsidR="00F42EE5" w:rsidRDefault="00F42EE5" w:rsidP="00986573">
      <w:pPr>
        <w:spacing w:line="360" w:lineRule="auto"/>
        <w:ind w:firstLine="360"/>
        <w:jc w:val="both"/>
      </w:pPr>
      <w:r w:rsidRPr="00A26798">
        <w:rPr>
          <w:b/>
        </w:rPr>
        <w:t xml:space="preserve">Užduoties tikslas </w:t>
      </w:r>
      <w:r>
        <w:rPr>
          <w:b/>
        </w:rPr>
        <w:t>–</w:t>
      </w:r>
      <w:r w:rsidRPr="00A26798">
        <w:rPr>
          <w:b/>
        </w:rPr>
        <w:t xml:space="preserve"> </w:t>
      </w:r>
      <w:r>
        <w:t>ugdyti gebėjimą atpažinti reklamoje formuojamus stereotipus, skatinti</w:t>
      </w:r>
      <w:r w:rsidRPr="00870ED8">
        <w:t xml:space="preserve"> atpažinti lyties stereotipus, gebėti atsispirti reklamose pateikiamiems išvaizdos lūkesčiams. </w:t>
      </w:r>
    </w:p>
    <w:p w:rsidR="00F42EE5" w:rsidRDefault="00F42EE5" w:rsidP="00BC3CB3">
      <w:pPr>
        <w:spacing w:line="360" w:lineRule="auto"/>
        <w:ind w:left="360"/>
        <w:jc w:val="both"/>
      </w:pPr>
    </w:p>
    <w:p w:rsidR="00F42EE5" w:rsidRPr="002011D1" w:rsidRDefault="00F42EE5" w:rsidP="00986573">
      <w:pPr>
        <w:spacing w:line="360" w:lineRule="auto"/>
        <w:ind w:firstLine="360"/>
        <w:jc w:val="both"/>
      </w:pPr>
      <w:r w:rsidRPr="002011D1">
        <w:t xml:space="preserve">Mokytojas klasę suskirsto grupėmis ir kiekvienai grupei išdalina po žurnalą, kuriame galima rasti reklamos. Mokytojas išrenka ir pristato stereotipo pavyzdį klasei, pvz., “tobula” šeima. Kiekviena grupė iš žurnalo išsirenka paveikslėlį, reprezentuojantį tam tikrą stereotipą. Pvz., labai liekna nuostabi moteris su apatiniais drabužiais, raumeningas vaikinas su rankšluosčiu, “tobula” namų šeimininkė, “tobulas” kūdikis, “tobula” šeima ir t.t. Išrinktą paveikslėlį grupė iškerpa ir priklijuoja (pagal galimybes) prie šios užduoties mokinio lape esančio “kalbos burbulo”. Kiekviena grupė turi sugalvoti juokingą paveikslėlio titrą ar pavadinimą, </w:t>
      </w:r>
      <w:r w:rsidRPr="002011D1">
        <w:rPr>
          <w:i/>
        </w:rPr>
        <w:t>atitinkantį arba prieštaraujantį stereotipui</w:t>
      </w:r>
      <w:r w:rsidRPr="002011D1">
        <w:t xml:space="preserve">, parašyti stereotipines mintis, kurias tam tikras personažas galvoja, šios mintys gali būti ir prieštaraujančios stereotipinėms mintims. </w:t>
      </w:r>
    </w:p>
    <w:p w:rsidR="00F42EE5" w:rsidRPr="002011D1" w:rsidRDefault="00F42EE5" w:rsidP="00986573">
      <w:pPr>
        <w:spacing w:line="360" w:lineRule="auto"/>
        <w:ind w:firstLine="360"/>
        <w:jc w:val="both"/>
      </w:pPr>
      <w:r w:rsidRPr="002011D1">
        <w:t xml:space="preserve">Ši veikla klasei turi sukelti nemažai juoko ir pašiepti visuomenės suformuotus įvaizdžius, ypač siaurus lyties stereotipus. Kiekviena grupė pristato savo reklaminį paveikslėlį ir sugalvotą pavadinimą bei stereotipines mintis klasei, paaiškindama jo reikšmę. </w:t>
      </w:r>
    </w:p>
    <w:p w:rsidR="00F42EE5" w:rsidRPr="002011D1" w:rsidRDefault="00F42EE5" w:rsidP="00986573">
      <w:pPr>
        <w:spacing w:line="360" w:lineRule="auto"/>
        <w:ind w:firstLine="360"/>
        <w:jc w:val="both"/>
      </w:pPr>
      <w:r w:rsidRPr="002011D1">
        <w:t>Darbo pabaigoje mokytojas apibendrina pagrindinę žinią:</w:t>
      </w:r>
    </w:p>
    <w:p w:rsidR="00F42EE5" w:rsidRPr="0080789E" w:rsidRDefault="00F42EE5" w:rsidP="003C599E">
      <w:pPr>
        <w:spacing w:line="360" w:lineRule="auto"/>
        <w:ind w:left="720"/>
        <w:jc w:val="both"/>
        <w:rPr>
          <w:i/>
          <w:lang w:val="fi-FI"/>
        </w:rPr>
      </w:pPr>
      <w:r w:rsidRPr="001F5F2D">
        <w:rPr>
          <w:lang w:val="fi-FI"/>
        </w:rPr>
        <w:t xml:space="preserve">- </w:t>
      </w:r>
      <w:r w:rsidRPr="0080789E">
        <w:rPr>
          <w:i/>
          <w:lang w:val="fi-FI"/>
        </w:rPr>
        <w:t>Žiniasklaida kuria ir įtvirtina visuomenės stereotipus;</w:t>
      </w:r>
    </w:p>
    <w:p w:rsidR="00F42EE5" w:rsidRPr="0080789E" w:rsidRDefault="00F42EE5" w:rsidP="00461D95">
      <w:pPr>
        <w:spacing w:line="360" w:lineRule="auto"/>
        <w:ind w:left="720"/>
        <w:jc w:val="both"/>
        <w:rPr>
          <w:i/>
          <w:lang w:val="pt-BR"/>
        </w:rPr>
      </w:pPr>
      <w:r w:rsidRPr="0080789E">
        <w:rPr>
          <w:i/>
          <w:lang w:val="pt-BR"/>
        </w:rPr>
        <w:t>- Stereotipai yra perdėti ir neteisingi;</w:t>
      </w:r>
    </w:p>
    <w:p w:rsidR="00F42EE5" w:rsidRPr="0080789E" w:rsidRDefault="00F42EE5" w:rsidP="00461D95">
      <w:pPr>
        <w:spacing w:line="360" w:lineRule="auto"/>
        <w:ind w:left="720"/>
        <w:jc w:val="both"/>
        <w:rPr>
          <w:i/>
          <w:lang w:val="pt-BR"/>
        </w:rPr>
      </w:pPr>
      <w:r w:rsidRPr="0080789E">
        <w:rPr>
          <w:i/>
          <w:lang w:val="pt-BR"/>
        </w:rPr>
        <w:t>- Kiekvienas yra skirtingas – tai yra normalu ir priimtina;</w:t>
      </w:r>
    </w:p>
    <w:p w:rsidR="00F42EE5" w:rsidRPr="0080789E" w:rsidRDefault="00F42EE5" w:rsidP="00461D95">
      <w:pPr>
        <w:spacing w:line="360" w:lineRule="auto"/>
        <w:ind w:left="720"/>
        <w:jc w:val="both"/>
        <w:rPr>
          <w:i/>
          <w:lang w:val="pt-BR"/>
        </w:rPr>
      </w:pPr>
      <w:r w:rsidRPr="0080789E">
        <w:rPr>
          <w:i/>
          <w:lang w:val="pt-BR"/>
        </w:rPr>
        <w:t xml:space="preserve">- Mes neprivalome tikėti stereotipais ir įvaizdžiais. </w:t>
      </w:r>
    </w:p>
    <w:p w:rsidR="00F42EE5" w:rsidRDefault="00F42EE5" w:rsidP="003C599E">
      <w:pPr>
        <w:spacing w:line="360" w:lineRule="auto"/>
        <w:ind w:left="360"/>
        <w:jc w:val="both"/>
        <w:rPr>
          <w:lang w:val="pt-BR"/>
        </w:rPr>
      </w:pPr>
    </w:p>
    <w:p w:rsidR="00F42EE5" w:rsidRDefault="00F42EE5">
      <w:pPr>
        <w:spacing w:after="200" w:line="276" w:lineRule="auto"/>
        <w:rPr>
          <w:b/>
          <w:lang w:val="sv-SE"/>
        </w:rPr>
      </w:pPr>
      <w:r>
        <w:rPr>
          <w:b/>
          <w:lang w:val="sv-SE"/>
        </w:rPr>
        <w:br w:type="page"/>
      </w:r>
    </w:p>
    <w:p w:rsidR="00F42EE5" w:rsidRDefault="00F42EE5" w:rsidP="003C599E">
      <w:pPr>
        <w:rPr>
          <w:b/>
          <w:lang w:val="sv-SE"/>
        </w:rPr>
      </w:pPr>
      <w:r>
        <w:rPr>
          <w:b/>
          <w:lang w:val="sv-SE"/>
        </w:rPr>
        <w:t>M</w:t>
      </w:r>
      <w:r w:rsidRPr="008D747A">
        <w:rPr>
          <w:b/>
          <w:lang w:val="sv-SE"/>
        </w:rPr>
        <w:t>okinio lap</w:t>
      </w:r>
      <w:r>
        <w:rPr>
          <w:b/>
          <w:lang w:val="sv-SE"/>
        </w:rPr>
        <w:t>as</w:t>
      </w:r>
      <w:r w:rsidRPr="008D747A">
        <w:rPr>
          <w:b/>
          <w:lang w:val="sv-SE"/>
        </w:rPr>
        <w:t xml:space="preserve">. </w:t>
      </w:r>
      <w:r>
        <w:rPr>
          <w:b/>
          <w:lang w:val="sv-SE"/>
        </w:rPr>
        <w:t>Stereotipinės mintys</w:t>
      </w:r>
      <w:r w:rsidRPr="008D747A">
        <w:rPr>
          <w:b/>
          <w:lang w:val="sv-SE"/>
        </w:rPr>
        <w:t xml:space="preserve">. </w:t>
      </w:r>
    </w:p>
    <w:p w:rsidR="00F42EE5" w:rsidRDefault="00F42EE5" w:rsidP="00461D95">
      <w:pPr>
        <w:rPr>
          <w:b/>
          <w:lang w:val="sv-SE"/>
        </w:rPr>
      </w:pPr>
    </w:p>
    <w:p w:rsidR="00F42EE5" w:rsidRDefault="00F42EE5" w:rsidP="00461D95">
      <w:pPr>
        <w:rPr>
          <w:b/>
          <w:lang w:val="sv-SE"/>
        </w:rPr>
      </w:pPr>
    </w:p>
    <w:p w:rsidR="00F42EE5" w:rsidRDefault="00F42EE5" w:rsidP="00461D95">
      <w:pPr>
        <w:rPr>
          <w:b/>
          <w:lang w:val="sv-SE"/>
        </w:rPr>
      </w:pPr>
    </w:p>
    <w:p w:rsidR="00F42EE5" w:rsidRPr="00754EBB" w:rsidRDefault="00F42EE5" w:rsidP="00754EBB">
      <w:pPr>
        <w:rPr>
          <w:lang w:val="sv-SE"/>
        </w:rPr>
      </w:pPr>
      <w:r>
        <w:rPr>
          <w:noProof/>
        </w:rPr>
        <w:pict>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AutoShape 5" o:spid="_x0000_s1037" type="#_x0000_t106" style="position:absolute;margin-left:302.2pt;margin-top:10.15pt;width:162.05pt;height:2in;z-index:2516515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IGo8EA&#10;AADbAAAADwAAAGRycy9kb3ducmV2LnhtbERPS2sCMRC+C/0PYQRvmrWlolujtFJFb77A63Qz3V26&#10;maxJdLf/3giCt/n4njOdt6YSV3K+tKxgOEhAEGdWl5wrOB6W/TEIH5A1VpZJwT95mM9eOlNMtW14&#10;R9d9yEUMYZ+igiKEOpXSZwUZ9ANbE0fu1zqDIUKXS+2wieGmkq9JMpIGS44NBda0KCj721+Mgrpx&#10;P6etC7tDcvxuV+fJ+9dYbpTqddvPDxCB2vAUP9xrHee/wf2XeICc3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XCBqPBAAAA2wAAAA8AAAAAAAAAAAAAAAAAmAIAAGRycy9kb3du&#10;cmV2LnhtbFBLBQYAAAAABAAEAPUAAACGAwAAAAA=&#10;" adj="-2027,27540">
            <v:textbox>
              <w:txbxContent>
                <w:p w:rsidR="00F42EE5" w:rsidRDefault="00F42EE5" w:rsidP="00461D95"/>
              </w:txbxContent>
            </v:textbox>
          </v:shape>
        </w:pict>
      </w:r>
      <w:r>
        <w:rPr>
          <w:noProof/>
        </w:rPr>
      </w:r>
      <w:r w:rsidRPr="00874838">
        <w:rPr>
          <w:noProof/>
        </w:rPr>
        <w:pict>
          <v:group id="Canvas 3" o:spid="_x0000_s1038" editas="canvas" style="width:311.25pt;height:315pt;mso-position-horizontal-relative:char;mso-position-vertical-relative:line" coordorigin="18764" coordsize="39529,40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">
            <v:shape id="_x0000_s1039" type="#_x0000_t75" style="position:absolute;left:18764;width:39529;height:40005;visibility:visible">
              <v:fill o:detectmouseclick="t"/>
              <v:path o:connecttype="none"/>
            </v:shape>
            <w10:anchorlock/>
          </v:group>
        </w:pict>
      </w:r>
    </w:p>
    <w:p w:rsidR="00F42EE5" w:rsidRPr="006D125F" w:rsidRDefault="00F42EE5" w:rsidP="002508A0">
      <w:pPr>
        <w:spacing w:line="360" w:lineRule="auto"/>
        <w:ind w:firstLine="720"/>
        <w:jc w:val="both"/>
        <w:rPr>
          <w:b/>
        </w:rPr>
      </w:pPr>
      <w:r w:rsidRPr="006D125F">
        <w:rPr>
          <w:b/>
        </w:rPr>
        <w:t xml:space="preserve">6 UŽDUOTIS. </w:t>
      </w:r>
      <w:r w:rsidRPr="002508A0">
        <w:rPr>
          <w:b/>
        </w:rPr>
        <w:t>Vyriškų ir moteriškų žurnalų reklamos analizė</w:t>
      </w:r>
    </w:p>
    <w:p w:rsidR="00F42EE5" w:rsidRDefault="00F42EE5" w:rsidP="00BC3CB3">
      <w:pPr>
        <w:spacing w:line="360" w:lineRule="auto"/>
        <w:jc w:val="both"/>
        <w:rPr>
          <w:b/>
        </w:rPr>
      </w:pPr>
    </w:p>
    <w:p w:rsidR="00F42EE5" w:rsidRDefault="00F42EE5" w:rsidP="002508A0">
      <w:pPr>
        <w:spacing w:line="360" w:lineRule="auto"/>
        <w:ind w:firstLine="720"/>
        <w:jc w:val="both"/>
      </w:pPr>
      <w:r w:rsidRPr="00A26798">
        <w:rPr>
          <w:b/>
        </w:rPr>
        <w:t xml:space="preserve">Užduoties tikslas </w:t>
      </w:r>
      <w:r>
        <w:rPr>
          <w:b/>
        </w:rPr>
        <w:t>–</w:t>
      </w:r>
      <w:r w:rsidRPr="00A26798">
        <w:rPr>
          <w:b/>
        </w:rPr>
        <w:t xml:space="preserve"> </w:t>
      </w:r>
      <w:r>
        <w:t>ugdyti gebėjimą atpažinti reklamoje formuojamus stereotipus, skatinti</w:t>
      </w:r>
      <w:r w:rsidRPr="00870ED8">
        <w:t xml:space="preserve"> atpažinti lyties stereotipus, gebėti atsispirti reklamose pateikiamiems išvaizdos lūkesčiams. </w:t>
      </w:r>
    </w:p>
    <w:p w:rsidR="00F42EE5" w:rsidRDefault="00F42EE5" w:rsidP="00572E0F">
      <w:pPr>
        <w:spacing w:line="360" w:lineRule="auto"/>
        <w:ind w:firstLine="720"/>
        <w:jc w:val="both"/>
      </w:pPr>
      <w:r>
        <w:t>M</w:t>
      </w:r>
      <w:r w:rsidRPr="00563F68">
        <w:t xml:space="preserve">okytojas </w:t>
      </w:r>
      <w:r>
        <w:t xml:space="preserve">suskirsto mokinius </w:t>
      </w:r>
      <w:r w:rsidRPr="00572E0F">
        <w:t>po 3-4 mišriomis grupėmis</w:t>
      </w:r>
      <w:r>
        <w:t xml:space="preserve"> ir kiekvienai grupei pateikia po tris žurnalų viršelius arba reklamines nuotraukas, kurioje vaizduojamas vaikinas (vyras) arba mergina (moteris), geriausiai vyrų pavyzdžių galima rasti sveikatingumo (fitneso), stiliaus žurnalų viršeliuose, o moterų – moterims skirtuose mados žurnaluose. Jei mokiniams duodami vyriškų žurnalų pavyzdžiai, jie pildo šios užduoties A mokinio lapą (Vyriškas išvaizdos stereotipas), jei moteriškų – B mokinio lapą (Moteriškos išvaizdos stereotipas). Mokiniai turi dirbti mišriose berniukų ir mergaičių grupėse, atpažindami lyties stereotipą ir būdus, kuriais įvaizdis kompiuteriniu būdu yra pakeistas. </w:t>
      </w:r>
    </w:p>
    <w:p w:rsidR="00F42EE5" w:rsidRDefault="00F42EE5" w:rsidP="00572E0F">
      <w:pPr>
        <w:spacing w:line="360" w:lineRule="auto"/>
        <w:ind w:firstLine="720"/>
        <w:jc w:val="both"/>
      </w:pPr>
      <w:r>
        <w:t>Mokiniai naudojasi „Vyriškas išvaizdos stereotipas“ ir „Moteriškas išvaizdos stereotipas“ dalomąja medžiaga arba mokytojo išdalintais žurnalų viršeliais identifikuodami „tobulų“ vyriškų ir moteriškų modelių stereotipinius bruožus. Kad mokiniams būtų lengviau, mokytojas klausia: Ar manote, kad vaikinų ir vyrų įvaizdžiais taip pat yra manipuliuojama? Kaip tai veikia vaikinų ir vyrų kūno suvokimą? Naudodamiesi žurnalais, išanalizuokite, kaip kompiuterinių technologijų pakeista vaikinų ir vyrų išvaizda.</w:t>
      </w:r>
    </w:p>
    <w:p w:rsidR="00F42EE5" w:rsidRDefault="00F42EE5" w:rsidP="00572E0F">
      <w:pPr>
        <w:spacing w:line="360" w:lineRule="auto"/>
        <w:ind w:firstLine="720"/>
        <w:jc w:val="both"/>
      </w:pPr>
      <w:r>
        <w:t xml:space="preserve">Mokinių galima paprašyti atsinešti įvairių žurnalų, skirtų jauniems vyrams. Paprastai stereotipiniu modeliu yra raumeningas baltaodis vyras, tamsiais trumpais plaukais, tobulais dantimis, raumeningu pilvo presu, įdegęs ir vilkintis šortus. Mokiniai paprastai greitai atpažįsta šį stereotipą, kai varto to paties žurnalo skirtingus numerius, nes šis stereotipas kartojasi. Diskusija nukreipiama taip, kad mokiniai gebėtų paaiškinti, ką jie sužinojo ir išryškėtų jų nuomonė apie tai, kaip žiniasklaidoje formuojami stereotipai ir kad manipuliacijos vyriškais įvaizdžiais neigiamai veikia vaikinų kūno suvokimą. </w:t>
      </w:r>
    </w:p>
    <w:p w:rsidR="00F42EE5" w:rsidRDefault="00F42EE5" w:rsidP="00461D95">
      <w:pPr>
        <w:tabs>
          <w:tab w:val="left" w:pos="6060"/>
        </w:tabs>
        <w:spacing w:line="360" w:lineRule="auto"/>
      </w:pPr>
    </w:p>
    <w:p w:rsidR="00F42EE5" w:rsidRDefault="00F42EE5" w:rsidP="00461D95">
      <w:pPr>
        <w:tabs>
          <w:tab w:val="left" w:pos="6060"/>
        </w:tabs>
        <w:spacing w:line="360" w:lineRule="auto"/>
      </w:pPr>
    </w:p>
    <w:p w:rsidR="00F42EE5" w:rsidRDefault="00F42EE5">
      <w:pPr>
        <w:spacing w:after="200" w:line="276" w:lineRule="auto"/>
      </w:pPr>
      <w:r>
        <w:br w:type="page"/>
      </w:r>
    </w:p>
    <w:p w:rsidR="00F42EE5" w:rsidRDefault="00F42EE5" w:rsidP="00461D95">
      <w:pPr>
        <w:tabs>
          <w:tab w:val="left" w:pos="6060"/>
        </w:tabs>
        <w:spacing w:line="360" w:lineRule="auto"/>
        <w:rPr>
          <w:b/>
        </w:rPr>
      </w:pPr>
      <w:r>
        <w:rPr>
          <w:b/>
        </w:rPr>
        <w:t xml:space="preserve">A </w:t>
      </w:r>
      <w:r w:rsidRPr="00DB3E92">
        <w:rPr>
          <w:b/>
        </w:rPr>
        <w:t xml:space="preserve">mokinio </w:t>
      </w:r>
      <w:r>
        <w:rPr>
          <w:b/>
        </w:rPr>
        <w:t>lapas. Vyriškas išvaizdos stereotipas.</w:t>
      </w:r>
    </w:p>
    <w:p w:rsidR="00F42EE5" w:rsidRPr="00DB3E92" w:rsidRDefault="00F42EE5" w:rsidP="00461D95">
      <w:pPr>
        <w:tabs>
          <w:tab w:val="left" w:pos="6060"/>
        </w:tabs>
        <w:spacing w:line="360" w:lineRule="auto"/>
        <w:rPr>
          <w:b/>
        </w:rPr>
      </w:pPr>
    </w:p>
    <w:p w:rsidR="00F42EE5" w:rsidRDefault="00F42EE5" w:rsidP="00461D95">
      <w:pPr>
        <w:tabs>
          <w:tab w:val="left" w:pos="6060"/>
        </w:tabs>
        <w:spacing w:line="360" w:lineRule="auto"/>
      </w:pPr>
      <w:r>
        <w:t>Vardai..........................................................................................</w:t>
      </w:r>
    </w:p>
    <w:p w:rsidR="00F42EE5" w:rsidRPr="00F17363" w:rsidRDefault="00F42EE5" w:rsidP="00461D95">
      <w:pPr>
        <w:tabs>
          <w:tab w:val="left" w:pos="6060"/>
        </w:tabs>
        <w:spacing w:line="360" w:lineRule="auto"/>
        <w:rPr>
          <w:b/>
        </w:rPr>
      </w:pPr>
      <w:r w:rsidRPr="00F17363">
        <w:rPr>
          <w:b/>
        </w:rPr>
        <w:t>Instrukcijos</w:t>
      </w:r>
    </w:p>
    <w:p w:rsidR="00F42EE5" w:rsidRDefault="00F42EE5" w:rsidP="00461D95">
      <w:pPr>
        <w:tabs>
          <w:tab w:val="left" w:pos="6060"/>
        </w:tabs>
        <w:spacing w:line="360" w:lineRule="auto"/>
      </w:pPr>
    </w:p>
    <w:p w:rsidR="00F42EE5" w:rsidRDefault="00F42EE5" w:rsidP="00461D95">
      <w:pPr>
        <w:numPr>
          <w:ilvl w:val="0"/>
          <w:numId w:val="4"/>
        </w:numPr>
        <w:tabs>
          <w:tab w:val="left" w:pos="6060"/>
        </w:tabs>
        <w:spacing w:line="360" w:lineRule="auto"/>
      </w:pPr>
      <w:r>
        <w:t>Parašykite savo vardus;</w:t>
      </w:r>
    </w:p>
    <w:p w:rsidR="00F42EE5" w:rsidRDefault="00F42EE5" w:rsidP="00461D95">
      <w:pPr>
        <w:numPr>
          <w:ilvl w:val="0"/>
          <w:numId w:val="4"/>
        </w:numPr>
        <w:tabs>
          <w:tab w:val="left" w:pos="6060"/>
        </w:tabs>
        <w:spacing w:line="360" w:lineRule="auto"/>
      </w:pPr>
      <w:r>
        <w:t>Apibūdinkite fizinius vyrų bruožus, kurie atsispindi kiekvienoje iš trijų nuotraukų</w:t>
      </w:r>
    </w:p>
    <w:p w:rsidR="00F42EE5" w:rsidRDefault="00F42EE5" w:rsidP="00461D95">
      <w:pPr>
        <w:tabs>
          <w:tab w:val="left" w:pos="6060"/>
        </w:tabs>
        <w:spacing w:line="360" w:lineRule="auto"/>
      </w:pPr>
      <w:r>
        <w:t>3.1. __________________________________________________________________________________________________________________________________________________________</w:t>
      </w:r>
    </w:p>
    <w:p w:rsidR="00F42EE5" w:rsidRDefault="00F42EE5" w:rsidP="00461D95">
      <w:pPr>
        <w:tabs>
          <w:tab w:val="left" w:pos="6060"/>
        </w:tabs>
        <w:spacing w:line="360" w:lineRule="auto"/>
      </w:pPr>
      <w:r>
        <w:t xml:space="preserve">3.2. </w:t>
      </w:r>
    </w:p>
    <w:p w:rsidR="00F42EE5" w:rsidRDefault="00F42EE5" w:rsidP="00461D95">
      <w:pPr>
        <w:tabs>
          <w:tab w:val="left" w:pos="6060"/>
        </w:tabs>
        <w:spacing w:line="360" w:lineRule="auto"/>
      </w:pPr>
      <w:r>
        <w:t>__________________________________________________________________________________________________________________________________________________________</w:t>
      </w:r>
    </w:p>
    <w:p w:rsidR="00F42EE5" w:rsidRDefault="00F42EE5" w:rsidP="00461D95">
      <w:pPr>
        <w:tabs>
          <w:tab w:val="left" w:pos="6060"/>
        </w:tabs>
        <w:spacing w:line="360" w:lineRule="auto"/>
      </w:pPr>
      <w:r>
        <w:t xml:space="preserve">3.3.  </w:t>
      </w:r>
    </w:p>
    <w:p w:rsidR="00F42EE5" w:rsidRDefault="00F42EE5" w:rsidP="00461D95">
      <w:pPr>
        <w:tabs>
          <w:tab w:val="left" w:pos="6060"/>
        </w:tabs>
        <w:spacing w:line="360" w:lineRule="auto"/>
      </w:pPr>
      <w:r>
        <w:t>__________________________________________________________________________________________________________________________________________________________</w:t>
      </w:r>
    </w:p>
    <w:p w:rsidR="00F42EE5" w:rsidRDefault="00F42EE5" w:rsidP="00461D95">
      <w:pPr>
        <w:numPr>
          <w:ilvl w:val="0"/>
          <w:numId w:val="4"/>
        </w:numPr>
        <w:tabs>
          <w:tab w:val="left" w:pos="6060"/>
        </w:tabs>
        <w:spacing w:line="360" w:lineRule="auto"/>
      </w:pPr>
      <w:r>
        <w:t>Ką Tu supratai, analizuodamas trijų vyrų reklamines nuotraukas?</w:t>
      </w:r>
    </w:p>
    <w:p w:rsidR="00F42EE5" w:rsidRDefault="00F42EE5" w:rsidP="00461D95">
      <w:pPr>
        <w:tabs>
          <w:tab w:val="left" w:pos="6060"/>
        </w:tabs>
        <w:spacing w:line="360" w:lineRule="auto"/>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42EE5" w:rsidRDefault="00F42EE5" w:rsidP="00461D95">
      <w:pPr>
        <w:numPr>
          <w:ilvl w:val="0"/>
          <w:numId w:val="4"/>
        </w:numPr>
        <w:tabs>
          <w:tab w:val="left" w:pos="6060"/>
        </w:tabs>
        <w:spacing w:line="360" w:lineRule="auto"/>
      </w:pPr>
      <w:r>
        <w:t xml:space="preserve">Apibūdink, </w:t>
      </w:r>
      <w:r w:rsidRPr="008F570A">
        <w:rPr>
          <w:b/>
        </w:rPr>
        <w:t>kaip,</w:t>
      </w:r>
      <w:r>
        <w:t xml:space="preserve"> Tavo manymu, įvaizdžiai yra modifikuoti kompiuterine programa? </w:t>
      </w:r>
    </w:p>
    <w:p w:rsidR="00F42EE5" w:rsidRDefault="00F42EE5" w:rsidP="00461D95">
      <w:pPr>
        <w:tabs>
          <w:tab w:val="left" w:pos="6060"/>
        </w:tabs>
        <w:spacing w:line="360" w:lineRule="auto"/>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42EE5" w:rsidRDefault="00F42EE5" w:rsidP="00461D95">
      <w:pPr>
        <w:tabs>
          <w:tab w:val="left" w:pos="6060"/>
        </w:tabs>
        <w:spacing w:line="360" w:lineRule="auto"/>
        <w:rPr>
          <w:b/>
        </w:rPr>
      </w:pPr>
    </w:p>
    <w:p w:rsidR="00F42EE5" w:rsidRPr="00DB3E92" w:rsidRDefault="00F42EE5" w:rsidP="00461D95">
      <w:pPr>
        <w:tabs>
          <w:tab w:val="left" w:pos="6060"/>
        </w:tabs>
        <w:spacing w:line="360" w:lineRule="auto"/>
        <w:rPr>
          <w:b/>
        </w:rPr>
      </w:pPr>
      <w:r>
        <w:rPr>
          <w:b/>
        </w:rPr>
        <w:t>B</w:t>
      </w:r>
      <w:r w:rsidRPr="00DB3E92">
        <w:rPr>
          <w:b/>
        </w:rPr>
        <w:t xml:space="preserve">  mokinio lapas. </w:t>
      </w:r>
      <w:r>
        <w:rPr>
          <w:b/>
        </w:rPr>
        <w:t xml:space="preserve">Moteriškas išvaizdos stereotipas. </w:t>
      </w:r>
      <w:r w:rsidRPr="00DB3E92">
        <w:rPr>
          <w:b/>
        </w:rPr>
        <w:t xml:space="preserve"> </w:t>
      </w:r>
    </w:p>
    <w:p w:rsidR="00F42EE5" w:rsidRDefault="00F42EE5" w:rsidP="00461D95">
      <w:pPr>
        <w:tabs>
          <w:tab w:val="left" w:pos="6060"/>
        </w:tabs>
        <w:spacing w:line="360" w:lineRule="auto"/>
      </w:pPr>
      <w:r>
        <w:t>Vardai..........................................................................................</w:t>
      </w:r>
    </w:p>
    <w:p w:rsidR="00F42EE5" w:rsidRPr="00F17363" w:rsidRDefault="00F42EE5" w:rsidP="00461D95">
      <w:pPr>
        <w:tabs>
          <w:tab w:val="left" w:pos="6060"/>
        </w:tabs>
        <w:spacing w:line="360" w:lineRule="auto"/>
        <w:rPr>
          <w:b/>
        </w:rPr>
      </w:pPr>
      <w:r w:rsidRPr="00F17363">
        <w:rPr>
          <w:b/>
        </w:rPr>
        <w:t>Instrukcijos</w:t>
      </w:r>
    </w:p>
    <w:p w:rsidR="00F42EE5" w:rsidRDefault="00F42EE5" w:rsidP="00461D95">
      <w:pPr>
        <w:tabs>
          <w:tab w:val="left" w:pos="6060"/>
        </w:tabs>
        <w:spacing w:line="360" w:lineRule="auto"/>
      </w:pPr>
    </w:p>
    <w:p w:rsidR="00F42EE5" w:rsidRDefault="00F42EE5" w:rsidP="00461D95">
      <w:pPr>
        <w:numPr>
          <w:ilvl w:val="0"/>
          <w:numId w:val="5"/>
        </w:numPr>
        <w:tabs>
          <w:tab w:val="left" w:pos="6060"/>
        </w:tabs>
        <w:spacing w:line="360" w:lineRule="auto"/>
      </w:pPr>
      <w:r>
        <w:t>Parašykite savo vardus;</w:t>
      </w:r>
    </w:p>
    <w:p w:rsidR="00F42EE5" w:rsidRDefault="00F42EE5" w:rsidP="00461D95">
      <w:pPr>
        <w:numPr>
          <w:ilvl w:val="0"/>
          <w:numId w:val="5"/>
        </w:numPr>
        <w:tabs>
          <w:tab w:val="left" w:pos="6060"/>
        </w:tabs>
        <w:spacing w:line="360" w:lineRule="auto"/>
      </w:pPr>
      <w:r>
        <w:t>Apibūdinkite fizinius moterų bruožus, kurie atsispindi kiekvienoje iš trijų nuotraukų</w:t>
      </w:r>
    </w:p>
    <w:p w:rsidR="00F42EE5" w:rsidRDefault="00F42EE5" w:rsidP="00461D95">
      <w:pPr>
        <w:tabs>
          <w:tab w:val="left" w:pos="6060"/>
        </w:tabs>
        <w:spacing w:line="360" w:lineRule="auto"/>
      </w:pPr>
      <w:r>
        <w:t>3.1. __________________________________________________________________________________________________________________________________________________________</w:t>
      </w:r>
    </w:p>
    <w:p w:rsidR="00F42EE5" w:rsidRDefault="00F42EE5" w:rsidP="00461D95">
      <w:pPr>
        <w:tabs>
          <w:tab w:val="left" w:pos="6060"/>
        </w:tabs>
        <w:spacing w:line="360" w:lineRule="auto"/>
      </w:pPr>
      <w:r>
        <w:t xml:space="preserve">3.2. </w:t>
      </w:r>
    </w:p>
    <w:p w:rsidR="00F42EE5" w:rsidRDefault="00F42EE5" w:rsidP="00461D95">
      <w:pPr>
        <w:tabs>
          <w:tab w:val="left" w:pos="6060"/>
        </w:tabs>
        <w:spacing w:line="360" w:lineRule="auto"/>
      </w:pPr>
      <w:r>
        <w:t>__________________________________________________________________________________________________________________________________________________________</w:t>
      </w:r>
    </w:p>
    <w:p w:rsidR="00F42EE5" w:rsidRDefault="00F42EE5" w:rsidP="00461D95">
      <w:pPr>
        <w:tabs>
          <w:tab w:val="left" w:pos="6060"/>
        </w:tabs>
        <w:spacing w:line="360" w:lineRule="auto"/>
      </w:pPr>
      <w:r>
        <w:t xml:space="preserve">3.3.  </w:t>
      </w:r>
    </w:p>
    <w:p w:rsidR="00F42EE5" w:rsidRDefault="00F42EE5" w:rsidP="00461D95">
      <w:pPr>
        <w:tabs>
          <w:tab w:val="left" w:pos="6060"/>
        </w:tabs>
        <w:spacing w:line="360" w:lineRule="auto"/>
      </w:pPr>
      <w:r>
        <w:t>__________________________________________________________________________________________________________________________________________________________</w:t>
      </w:r>
    </w:p>
    <w:p w:rsidR="00F42EE5" w:rsidRDefault="00F42EE5" w:rsidP="00461D95">
      <w:pPr>
        <w:numPr>
          <w:ilvl w:val="0"/>
          <w:numId w:val="5"/>
        </w:numPr>
        <w:tabs>
          <w:tab w:val="left" w:pos="6060"/>
        </w:tabs>
        <w:spacing w:line="360" w:lineRule="auto"/>
      </w:pPr>
      <w:r>
        <w:t>Ką Tu supratai, analizuodamas trijų moterų reklamines nuotraukas?</w:t>
      </w:r>
    </w:p>
    <w:p w:rsidR="00F42EE5" w:rsidRDefault="00F42EE5" w:rsidP="00461D95">
      <w:pPr>
        <w:tabs>
          <w:tab w:val="left" w:pos="6060"/>
        </w:tabs>
        <w:spacing w:line="360" w:lineRule="auto"/>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42EE5" w:rsidRDefault="00F42EE5" w:rsidP="00461D95">
      <w:pPr>
        <w:numPr>
          <w:ilvl w:val="0"/>
          <w:numId w:val="5"/>
        </w:numPr>
        <w:tabs>
          <w:tab w:val="left" w:pos="6060"/>
        </w:tabs>
        <w:spacing w:line="360" w:lineRule="auto"/>
      </w:pPr>
      <w:r>
        <w:t xml:space="preserve">Apibūdink, </w:t>
      </w:r>
      <w:r w:rsidRPr="008F570A">
        <w:rPr>
          <w:b/>
        </w:rPr>
        <w:t>kaip,</w:t>
      </w:r>
      <w:r>
        <w:t xml:space="preserve"> Tavo manymu, įvaizdžiai yra modifikuoti kompiuterine programa? </w:t>
      </w:r>
    </w:p>
    <w:p w:rsidR="00F42EE5" w:rsidRPr="004E23D8" w:rsidRDefault="00F42EE5" w:rsidP="004E23D8">
      <w:pPr>
        <w:tabs>
          <w:tab w:val="left" w:pos="6060"/>
        </w:tabs>
        <w:spacing w:line="360" w:lineRule="auto"/>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42EE5" w:rsidRPr="009E2FCE" w:rsidRDefault="00F42EE5" w:rsidP="006212DB">
      <w:pPr>
        <w:spacing w:line="360" w:lineRule="auto"/>
        <w:ind w:firstLine="360"/>
        <w:jc w:val="both"/>
        <w:rPr>
          <w:b/>
        </w:rPr>
      </w:pPr>
      <w:r w:rsidRPr="006D125F">
        <w:rPr>
          <w:b/>
        </w:rPr>
        <w:t xml:space="preserve">7 UŽDUOTIS.  </w:t>
      </w:r>
      <w:r w:rsidRPr="009E2FCE">
        <w:rPr>
          <w:b/>
        </w:rPr>
        <w:t xml:space="preserve">4 KAMPŲ ŽAIDIMAS „Retušuotų nuotraukų naudojimas yra nesąžininga ir turi būti uždrausta“. </w:t>
      </w:r>
    </w:p>
    <w:p w:rsidR="00F42EE5" w:rsidRPr="009E2FCE" w:rsidRDefault="00F42EE5" w:rsidP="006212DB">
      <w:pPr>
        <w:spacing w:line="360" w:lineRule="auto"/>
        <w:ind w:firstLine="360"/>
        <w:jc w:val="both"/>
        <w:rPr>
          <w:b/>
        </w:rPr>
      </w:pPr>
    </w:p>
    <w:p w:rsidR="00F42EE5" w:rsidRPr="009E2FCE" w:rsidRDefault="00F42EE5" w:rsidP="006212DB">
      <w:pPr>
        <w:spacing w:line="360" w:lineRule="auto"/>
        <w:ind w:firstLine="360"/>
        <w:jc w:val="both"/>
      </w:pPr>
      <w:r w:rsidRPr="006D125F">
        <w:rPr>
          <w:b/>
        </w:rPr>
        <w:t xml:space="preserve">Užduoties tikslas – </w:t>
      </w:r>
      <w:r w:rsidRPr="009E2FCE">
        <w:t>ugdyti adekvatų požiūrį į mus supančias nuotraukas (žurnaluose, reklamose ir pan.) ir gebėjimą įžvelgti natūralų grožį.</w:t>
      </w:r>
    </w:p>
    <w:p w:rsidR="00F42EE5" w:rsidRPr="006D125F" w:rsidRDefault="00F42EE5" w:rsidP="006212DB">
      <w:pPr>
        <w:spacing w:line="360" w:lineRule="auto"/>
        <w:ind w:firstLine="360"/>
        <w:jc w:val="both"/>
        <w:rPr>
          <w:b/>
        </w:rPr>
      </w:pPr>
    </w:p>
    <w:p w:rsidR="00F42EE5" w:rsidRDefault="00F42EE5" w:rsidP="002508A0">
      <w:pPr>
        <w:spacing w:line="360" w:lineRule="auto"/>
        <w:ind w:firstLine="357"/>
        <w:jc w:val="both"/>
      </w:pPr>
      <w:r w:rsidRPr="00A047AA">
        <w:t xml:space="preserve">Mokytojas </w:t>
      </w:r>
      <w:r>
        <w:t>išdalina dalomąją medžiagą (3 nuotraukos). Šias nuotraukas būtų galima parodyti naudojantis Multimedia.</w:t>
      </w:r>
      <w:r w:rsidRPr="00E13E5B">
        <w:t xml:space="preserve"> Mokytojas inicijuoja </w:t>
      </w:r>
      <w:r>
        <w:t>keturių kampų žaidimą paskelbdamas diskusijos temą</w:t>
      </w:r>
      <w:r w:rsidRPr="00E13E5B">
        <w:t xml:space="preserve"> „Retušuotų nuotraukų naudojimas yra nesąžininga ir turi būti uždrausta“.</w:t>
      </w:r>
      <w:r>
        <w:t xml:space="preserve"> Mokytojas kiekviename klasės kampe padeda keturias lenteles „Už“; „Prieš“, „Neturiu nuomonės“, “Nenoriu kalbėti“. Mokytojas prašo mokinių trumpai pagalvoti ir apsispręsti, su kuria nuomone kiekvienas mokinys sutinka ir mokinio nueiti prie atitinkamos lentelės. Mokytojas prašo mokinių pagrįsti savo pasirinkimą. Žaidimo metu moksleiviai gali keisti savo nuomonę, ypač išgirdę draugų argumentus. Žaidimo gale daromas apibendrinimas, kad nuotraukų retušavimas klaidina žmones  ir kuria iliuzijų pasaulį. Mes neprivalome tikėti, kad pateikiami įvaizdžiai yra tikri. </w:t>
      </w:r>
    </w:p>
    <w:p w:rsidR="00F42EE5" w:rsidRPr="00761E02" w:rsidRDefault="00F42EE5" w:rsidP="00461D95">
      <w:pPr>
        <w:tabs>
          <w:tab w:val="left" w:pos="6060"/>
        </w:tabs>
        <w:spacing w:line="360" w:lineRule="auto"/>
        <w:jc w:val="both"/>
      </w:pPr>
    </w:p>
    <w:p w:rsidR="00F42EE5" w:rsidRPr="006C66AD" w:rsidRDefault="00F42EE5" w:rsidP="004E23D8">
      <w:pPr>
        <w:pStyle w:val="ListParagraph"/>
        <w:tabs>
          <w:tab w:val="left" w:pos="6060"/>
        </w:tabs>
        <w:spacing w:line="360" w:lineRule="auto"/>
        <w:rPr>
          <w:b/>
        </w:rPr>
      </w:pPr>
      <w:r w:rsidRPr="006C66AD">
        <w:rPr>
          <w:b/>
        </w:rPr>
        <w:t>UŽDUOTIS. NUOTRAUKŲ RETUŠAVIMAS</w:t>
      </w:r>
    </w:p>
    <w:p w:rsidR="00F42EE5" w:rsidRDefault="00F42EE5" w:rsidP="00461D95">
      <w:pPr>
        <w:tabs>
          <w:tab w:val="left" w:pos="6060"/>
        </w:tabs>
      </w:pPr>
    </w:p>
    <w:p w:rsidR="00F42EE5" w:rsidRDefault="00F42EE5" w:rsidP="002011D1">
      <w:pPr>
        <w:spacing w:line="360" w:lineRule="auto"/>
        <w:ind w:firstLine="720"/>
        <w:jc w:val="both"/>
      </w:pPr>
      <w:r w:rsidRPr="006C66AD">
        <w:rPr>
          <w:b/>
        </w:rPr>
        <w:t>Šios užduoties tikslas</w:t>
      </w:r>
      <w:r>
        <w:t xml:space="preserve"> yra leisti mokiniams atrasti daugelį kompiuterinės technikos, keičiant įvaizdžius, pavyzdžių, kurie naudojami manipuliuojant įvaizdžiais. Be to, mokiniai yra skatinami diskutuoti, kaip ši manipuliacija sudaro netikrą pasaulio vaizdą ir kaip ši praktika gali veikti asmens kūno suvokimą.</w:t>
      </w:r>
    </w:p>
    <w:p w:rsidR="00F42EE5" w:rsidRPr="006C66AD" w:rsidRDefault="00F42EE5" w:rsidP="002011D1">
      <w:pPr>
        <w:spacing w:line="360" w:lineRule="auto"/>
        <w:ind w:firstLine="720"/>
        <w:jc w:val="both"/>
      </w:pPr>
      <w:r w:rsidRPr="006C66AD">
        <w:t>Mokytojas prašo mokinių susėsti prie kompiuterių</w:t>
      </w:r>
      <w:r>
        <w:t xml:space="preserve"> ir</w:t>
      </w:r>
      <w:r w:rsidRPr="006C66AD">
        <w:t xml:space="preserve"> atsiversti tinklapį: </w:t>
      </w:r>
      <w:hyperlink r:id="rId10" w:history="1">
        <w:r w:rsidRPr="006C66AD">
          <w:rPr>
            <w:color w:val="0000FF"/>
            <w:u w:val="single"/>
          </w:rPr>
          <w:t>http://museum.fb.se/girlpower/</w:t>
        </w:r>
      </w:hyperlink>
      <w:r>
        <w:rPr>
          <w:color w:val="0000FF"/>
          <w:u w:val="single"/>
        </w:rPr>
        <w:t xml:space="preserve">. </w:t>
      </w:r>
      <w:r w:rsidRPr="006C66AD">
        <w:t xml:space="preserve">Mokinių </w:t>
      </w:r>
      <w:r>
        <w:t xml:space="preserve">prašoma palaukti 1-2 min. kol tinklapis užsikraus. </w:t>
      </w:r>
    </w:p>
    <w:p w:rsidR="00F42EE5" w:rsidRDefault="00F42EE5" w:rsidP="002011D1">
      <w:pPr>
        <w:spacing w:line="360" w:lineRule="auto"/>
        <w:jc w:val="both"/>
      </w:pPr>
      <w:r w:rsidRPr="006C66AD">
        <w:t>Mokytojas prašo mokinių spustelėti nuotraukoje ant akių, dantų, lūpų, nosies,</w:t>
      </w:r>
      <w:r>
        <w:t xml:space="preserve"> marškinėlių, kad išsiaiškintų, kaip žurnale vaizduojama nuotrauka buvo pakeista (retušuota) siekiant, kad mergina atrodytų geriau. </w:t>
      </w:r>
      <w:r w:rsidRPr="006C66AD">
        <w:t xml:space="preserve">Mokytojas kiekvienam mokiniui padalina po </w:t>
      </w:r>
      <w:r>
        <w:t xml:space="preserve">šios užduoties </w:t>
      </w:r>
      <w:r w:rsidRPr="006C66AD">
        <w:t>mokinio lapą „Reklaminės nuotraukos retu</w:t>
      </w:r>
      <w:r>
        <w:t xml:space="preserve">šavimas“ ir prašo jį užpildyti. </w:t>
      </w:r>
      <w:r w:rsidRPr="006C66AD">
        <w:t>Mokytojas keleto mokinių prašo pateikti savo atsakymus.</w:t>
      </w:r>
      <w:r>
        <w:t xml:space="preserve"> Mokiniai yra prašomi pristatyti savo darbą visai klasei, diskutuojant ką jie atrado ir ką jie mano apie retušavimo techniką. Mokytojas klausia „Ką jūs supratote?“, „Ar jūs nustebote tuo, ką sužinojote?“, „Ar manote, kad matydami kompiuteriu pakeistus įvaizdžius, jauni žmonės gali pakeisti požiūrį į savo išvaizdą?“</w:t>
      </w:r>
    </w:p>
    <w:p w:rsidR="00F42EE5" w:rsidRPr="00713FAB" w:rsidRDefault="00F42EE5" w:rsidP="002011D1">
      <w:pPr>
        <w:spacing w:line="360" w:lineRule="auto"/>
        <w:ind w:firstLine="360"/>
        <w:jc w:val="both"/>
      </w:pPr>
      <w:r w:rsidRPr="00713FAB">
        <w:t xml:space="preserve">Mokiniams paaiškinama įvairi retušavimo technika. </w:t>
      </w:r>
      <w:r>
        <w:t>Taip pat m</w:t>
      </w:r>
      <w:r w:rsidRPr="00713FAB">
        <w:t>okiniams paaiškinama, kad galima keisti įvaizdį :</w:t>
      </w:r>
    </w:p>
    <w:p w:rsidR="00F42EE5" w:rsidRPr="00713FAB" w:rsidRDefault="00F42EE5" w:rsidP="00F41C8A">
      <w:pPr>
        <w:numPr>
          <w:ilvl w:val="0"/>
          <w:numId w:val="1"/>
        </w:numPr>
        <w:tabs>
          <w:tab w:val="left" w:pos="6060"/>
        </w:tabs>
        <w:spacing w:line="360" w:lineRule="auto"/>
      </w:pPr>
      <w:r w:rsidRPr="00713FAB">
        <w:t xml:space="preserve"> „Nuimant“ raudonas akis;</w:t>
      </w:r>
    </w:p>
    <w:p w:rsidR="00F42EE5" w:rsidRPr="00713FAB" w:rsidRDefault="00F42EE5" w:rsidP="00F41C8A">
      <w:pPr>
        <w:numPr>
          <w:ilvl w:val="0"/>
          <w:numId w:val="1"/>
        </w:numPr>
        <w:tabs>
          <w:tab w:val="left" w:pos="6060"/>
        </w:tabs>
        <w:spacing w:line="360" w:lineRule="auto"/>
      </w:pPr>
      <w:r w:rsidRPr="00713FAB">
        <w:t>Išbalinant dantis;</w:t>
      </w:r>
    </w:p>
    <w:p w:rsidR="00F42EE5" w:rsidRPr="00713FAB" w:rsidRDefault="00F42EE5" w:rsidP="00F41C8A">
      <w:pPr>
        <w:numPr>
          <w:ilvl w:val="0"/>
          <w:numId w:val="1"/>
        </w:numPr>
        <w:tabs>
          <w:tab w:val="left" w:pos="6060"/>
        </w:tabs>
        <w:spacing w:line="360" w:lineRule="auto"/>
      </w:pPr>
      <w:r w:rsidRPr="00713FAB">
        <w:t>Užtušuojant spuogus, randus, raukšles, paryškinant plaukus;</w:t>
      </w:r>
    </w:p>
    <w:p w:rsidR="00F42EE5" w:rsidRPr="00713FAB" w:rsidRDefault="00F42EE5" w:rsidP="00F41C8A">
      <w:pPr>
        <w:numPr>
          <w:ilvl w:val="0"/>
          <w:numId w:val="1"/>
        </w:numPr>
        <w:tabs>
          <w:tab w:val="left" w:pos="6060"/>
        </w:tabs>
        <w:spacing w:line="360" w:lineRule="auto"/>
      </w:pPr>
      <w:r w:rsidRPr="00713FAB">
        <w:t>Pakeičiant akių spalvą, plaukų spalvą, odos spalvą;</w:t>
      </w:r>
    </w:p>
    <w:p w:rsidR="00F42EE5" w:rsidRPr="00713FAB" w:rsidRDefault="00F42EE5" w:rsidP="00F41C8A">
      <w:pPr>
        <w:numPr>
          <w:ilvl w:val="0"/>
          <w:numId w:val="1"/>
        </w:numPr>
        <w:tabs>
          <w:tab w:val="left" w:pos="6060"/>
        </w:tabs>
        <w:spacing w:line="360" w:lineRule="auto"/>
      </w:pPr>
      <w:r w:rsidRPr="00713FAB">
        <w:t xml:space="preserve">Pakeičiant nosies, akių, kaklo formą ir t.t. </w:t>
      </w:r>
    </w:p>
    <w:p w:rsidR="00F42EE5" w:rsidRPr="00713FAB" w:rsidRDefault="00F42EE5" w:rsidP="002011D1">
      <w:pPr>
        <w:spacing w:line="360" w:lineRule="auto"/>
        <w:ind w:firstLine="360"/>
        <w:jc w:val="both"/>
        <w:rPr>
          <w:b/>
        </w:rPr>
      </w:pPr>
      <w:r w:rsidRPr="00713FAB">
        <w:rPr>
          <w:b/>
        </w:rPr>
        <w:t>Keitimas</w:t>
      </w:r>
      <w:r>
        <w:rPr>
          <w:b/>
        </w:rPr>
        <w:t xml:space="preserve">. </w:t>
      </w:r>
      <w:r w:rsidRPr="00713FAB">
        <w:t xml:space="preserve">Naudojant kompiuterinę programą galima pakeisti vieną kūną dalį kita. Pvz., galima vieno žmogaus galvą pakeisti kita, pakeisti plaukus, padidinti arba sumažinti kūno dalis. </w:t>
      </w:r>
    </w:p>
    <w:p w:rsidR="00F42EE5" w:rsidRPr="00713FAB" w:rsidRDefault="00F42EE5" w:rsidP="002011D1">
      <w:pPr>
        <w:spacing w:line="360" w:lineRule="auto"/>
        <w:ind w:firstLine="360"/>
        <w:jc w:val="both"/>
        <w:rPr>
          <w:b/>
        </w:rPr>
      </w:pPr>
      <w:r w:rsidRPr="00713FAB">
        <w:rPr>
          <w:b/>
        </w:rPr>
        <w:t>Trynimas</w:t>
      </w:r>
      <w:r>
        <w:rPr>
          <w:b/>
        </w:rPr>
        <w:t xml:space="preserve">. </w:t>
      </w:r>
      <w:r w:rsidRPr="00713FAB">
        <w:t xml:space="preserve">Įvaizdžio išorinė linija gali būti padidinta arba sumažinta. Pvz., žmogaus kojų linija gali būti ištrinta ir jos atrodys plonesnės. Vyriško kūno linija gali būti pakeista taip, kad jis atrodytų raumeningesnis. </w:t>
      </w:r>
    </w:p>
    <w:p w:rsidR="00F42EE5" w:rsidRPr="00713FAB" w:rsidRDefault="00F42EE5" w:rsidP="002011D1">
      <w:pPr>
        <w:spacing w:line="360" w:lineRule="auto"/>
        <w:ind w:firstLine="360"/>
        <w:jc w:val="both"/>
        <w:rPr>
          <w:b/>
        </w:rPr>
      </w:pPr>
      <w:r w:rsidRPr="00713FAB">
        <w:rPr>
          <w:b/>
        </w:rPr>
        <w:t>Sujungimas</w:t>
      </w:r>
      <w:r>
        <w:rPr>
          <w:b/>
        </w:rPr>
        <w:t xml:space="preserve">. </w:t>
      </w:r>
      <w:r w:rsidRPr="00713FAB">
        <w:t xml:space="preserve">Dvi arba trys nuotraukos gali būti sujungtos ir iš to gali būti sukurtas naujas įvaizdis. Pvz., nuotraukoje gali atsirasti kitas žmogus arba jis gali būti iš nuotraukos ištrintas, būti atsisukęs į kitą pusę ar pan. </w:t>
      </w:r>
    </w:p>
    <w:p w:rsidR="00F42EE5" w:rsidRDefault="00F42EE5">
      <w:pPr>
        <w:spacing w:after="200" w:line="276" w:lineRule="auto"/>
      </w:pPr>
      <w:r>
        <w:br w:type="page"/>
      </w:r>
    </w:p>
    <w:p w:rsidR="00F42EE5" w:rsidRDefault="00F42EE5" w:rsidP="00680B26">
      <w:pPr>
        <w:spacing w:line="360" w:lineRule="auto"/>
        <w:ind w:left="720"/>
        <w:contextualSpacing/>
        <w:jc w:val="both"/>
      </w:pPr>
      <w:r w:rsidRPr="00680B26">
        <w:rPr>
          <w:b/>
        </w:rPr>
        <w:t xml:space="preserve">Mokinio lapas </w:t>
      </w:r>
      <w:r w:rsidRPr="00680B26">
        <w:t>„Reklaminės nuotraukos retušavimas“.</w:t>
      </w:r>
    </w:p>
    <w:p w:rsidR="00F42EE5" w:rsidRPr="00680B26" w:rsidRDefault="00F42EE5" w:rsidP="00680B26">
      <w:pPr>
        <w:spacing w:line="360" w:lineRule="auto"/>
        <w:ind w:left="720"/>
        <w:contextualSpacing/>
        <w:jc w:val="both"/>
      </w:pPr>
    </w:p>
    <w:p w:rsidR="00F42EE5" w:rsidRDefault="00F42EE5" w:rsidP="00680B26">
      <w:pPr>
        <w:tabs>
          <w:tab w:val="left" w:pos="6060"/>
        </w:tabs>
        <w:spacing w:line="360" w:lineRule="auto"/>
      </w:pPr>
      <w:r w:rsidRPr="00680B26">
        <w:t xml:space="preserve">Tavo vardas: </w:t>
      </w:r>
    </w:p>
    <w:p w:rsidR="00F42EE5" w:rsidRPr="00680B26" w:rsidRDefault="00F42EE5" w:rsidP="00680B26">
      <w:pPr>
        <w:tabs>
          <w:tab w:val="left" w:pos="6060"/>
        </w:tabs>
        <w:spacing w:line="360" w:lineRule="auto"/>
      </w:pPr>
    </w:p>
    <w:p w:rsidR="00F42EE5" w:rsidRDefault="00F42EE5" w:rsidP="00680B26">
      <w:pPr>
        <w:tabs>
          <w:tab w:val="left" w:pos="6060"/>
        </w:tabs>
        <w:spacing w:line="360" w:lineRule="auto"/>
      </w:pPr>
      <w:r w:rsidRPr="00680B26">
        <w:t>Instrukcijos</w:t>
      </w:r>
    </w:p>
    <w:p w:rsidR="00F42EE5" w:rsidRPr="00680B26" w:rsidRDefault="00F42EE5" w:rsidP="00680B26">
      <w:pPr>
        <w:tabs>
          <w:tab w:val="left" w:pos="6060"/>
        </w:tabs>
        <w:spacing w:line="360" w:lineRule="auto"/>
      </w:pPr>
    </w:p>
    <w:p w:rsidR="00F42EE5" w:rsidRPr="00680B26" w:rsidRDefault="00F42EE5" w:rsidP="00680B26">
      <w:pPr>
        <w:numPr>
          <w:ilvl w:val="0"/>
          <w:numId w:val="6"/>
        </w:numPr>
        <w:tabs>
          <w:tab w:val="left" w:pos="6060"/>
        </w:tabs>
        <w:spacing w:line="360" w:lineRule="auto"/>
      </w:pPr>
      <w:r w:rsidRPr="00680B26">
        <w:t>Pasirink savo kompiuterį.</w:t>
      </w:r>
    </w:p>
    <w:p w:rsidR="00F42EE5" w:rsidRPr="00680B26" w:rsidRDefault="00F42EE5" w:rsidP="00680B26">
      <w:pPr>
        <w:numPr>
          <w:ilvl w:val="0"/>
          <w:numId w:val="6"/>
        </w:numPr>
        <w:tabs>
          <w:tab w:val="left" w:pos="6060"/>
        </w:tabs>
        <w:spacing w:line="360" w:lineRule="auto"/>
      </w:pPr>
      <w:r w:rsidRPr="00680B26">
        <w:t>Užrašyk savo vardą ant šio lapo.</w:t>
      </w:r>
    </w:p>
    <w:p w:rsidR="00F42EE5" w:rsidRPr="00680B26" w:rsidRDefault="00F42EE5" w:rsidP="00680B26">
      <w:pPr>
        <w:numPr>
          <w:ilvl w:val="0"/>
          <w:numId w:val="6"/>
        </w:numPr>
        <w:tabs>
          <w:tab w:val="left" w:pos="6060"/>
        </w:tabs>
        <w:spacing w:line="360" w:lineRule="auto"/>
      </w:pPr>
      <w:r w:rsidRPr="00680B26">
        <w:t xml:space="preserve">Įeik į tinklapį </w:t>
      </w:r>
      <w:hyperlink r:id="rId11" w:history="1">
        <w:r w:rsidRPr="00680B26">
          <w:rPr>
            <w:color w:val="0000FF"/>
            <w:u w:val="single"/>
          </w:rPr>
          <w:t>http://museum.fb.se/girlpower/</w:t>
        </w:r>
      </w:hyperlink>
    </w:p>
    <w:p w:rsidR="00F42EE5" w:rsidRPr="00680B26" w:rsidRDefault="00F42EE5" w:rsidP="00680B26">
      <w:pPr>
        <w:numPr>
          <w:ilvl w:val="0"/>
          <w:numId w:val="6"/>
        </w:numPr>
        <w:tabs>
          <w:tab w:val="left" w:pos="6060"/>
        </w:tabs>
        <w:spacing w:line="360" w:lineRule="auto"/>
      </w:pPr>
      <w:r w:rsidRPr="00680B26">
        <w:t>Paspauskite žurnalo Metropolitan viršelį ir lango apačioje nuorodą „Reveal the retouch“</w:t>
      </w:r>
    </w:p>
    <w:p w:rsidR="00F42EE5" w:rsidRPr="00680B26" w:rsidRDefault="00F42EE5" w:rsidP="00680B26">
      <w:pPr>
        <w:numPr>
          <w:ilvl w:val="0"/>
          <w:numId w:val="6"/>
        </w:numPr>
        <w:tabs>
          <w:tab w:val="left" w:pos="6060"/>
        </w:tabs>
        <w:spacing w:line="360" w:lineRule="auto"/>
      </w:pPr>
      <w:r w:rsidRPr="00680B26">
        <w:t>Paspausk ant akių, dantų, lūpų, nosies, marškinėlių, kad įsitikintum kaip šis įvaizdis gali būti pakeistas, kad atrodytų tobulas.</w:t>
      </w:r>
    </w:p>
    <w:p w:rsidR="00F42EE5" w:rsidRPr="00680B26" w:rsidRDefault="00F42EE5" w:rsidP="00680B26">
      <w:pPr>
        <w:tabs>
          <w:tab w:val="left" w:pos="6060"/>
        </w:tabs>
        <w:spacing w:line="360" w:lineRule="auto"/>
        <w:ind w:left="360"/>
      </w:pPr>
    </w:p>
    <w:p w:rsidR="00F42EE5" w:rsidRPr="00680B26" w:rsidRDefault="00F42EE5" w:rsidP="00680B26">
      <w:pPr>
        <w:numPr>
          <w:ilvl w:val="0"/>
          <w:numId w:val="6"/>
        </w:numPr>
        <w:tabs>
          <w:tab w:val="left" w:pos="6060"/>
        </w:tabs>
        <w:spacing w:line="360" w:lineRule="auto"/>
        <w:rPr>
          <w:b/>
        </w:rPr>
      </w:pPr>
      <w:r w:rsidRPr="00680B26">
        <w:rPr>
          <w:b/>
        </w:rPr>
        <w:t>Parašyk spalvų keitimo pavyzdžius, kuriuos Tau pavyko rasti.</w:t>
      </w:r>
    </w:p>
    <w:p w:rsidR="00F42EE5" w:rsidRPr="00680B26" w:rsidRDefault="00F42EE5" w:rsidP="00680B26">
      <w:pPr>
        <w:numPr>
          <w:ilvl w:val="0"/>
          <w:numId w:val="7"/>
        </w:numPr>
        <w:tabs>
          <w:tab w:val="left" w:pos="6060"/>
        </w:tabs>
        <w:spacing w:line="360" w:lineRule="auto"/>
      </w:pPr>
      <w:r w:rsidRPr="00680B26">
        <w:t>______________________________</w:t>
      </w:r>
    </w:p>
    <w:p w:rsidR="00F42EE5" w:rsidRPr="00680B26" w:rsidRDefault="00F42EE5" w:rsidP="00680B26">
      <w:pPr>
        <w:numPr>
          <w:ilvl w:val="0"/>
          <w:numId w:val="7"/>
        </w:numPr>
        <w:tabs>
          <w:tab w:val="left" w:pos="6060"/>
        </w:tabs>
        <w:spacing w:line="360" w:lineRule="auto"/>
      </w:pPr>
      <w:r w:rsidRPr="00680B26">
        <w:t>______________________________</w:t>
      </w:r>
    </w:p>
    <w:p w:rsidR="00F42EE5" w:rsidRPr="00680B26" w:rsidRDefault="00F42EE5" w:rsidP="00680B26">
      <w:pPr>
        <w:numPr>
          <w:ilvl w:val="0"/>
          <w:numId w:val="7"/>
        </w:numPr>
        <w:tabs>
          <w:tab w:val="left" w:pos="6060"/>
        </w:tabs>
        <w:spacing w:line="360" w:lineRule="auto"/>
      </w:pPr>
      <w:r w:rsidRPr="00680B26">
        <w:t>______________________________</w:t>
      </w:r>
    </w:p>
    <w:p w:rsidR="00F42EE5" w:rsidRPr="00680B26" w:rsidRDefault="00F42EE5" w:rsidP="00680B26">
      <w:pPr>
        <w:tabs>
          <w:tab w:val="left" w:pos="6060"/>
        </w:tabs>
        <w:spacing w:line="360" w:lineRule="auto"/>
        <w:ind w:left="720"/>
      </w:pPr>
    </w:p>
    <w:p w:rsidR="00F42EE5" w:rsidRPr="00680B26" w:rsidRDefault="00F42EE5" w:rsidP="00680B26">
      <w:pPr>
        <w:numPr>
          <w:ilvl w:val="0"/>
          <w:numId w:val="6"/>
        </w:numPr>
        <w:contextualSpacing/>
        <w:rPr>
          <w:b/>
        </w:rPr>
      </w:pPr>
      <w:r w:rsidRPr="00680B26">
        <w:rPr>
          <w:b/>
        </w:rPr>
        <w:t>Parašyk kūno dalių keitimo pavyzdžius, kuriuos Tau pavyko rasti.</w:t>
      </w:r>
    </w:p>
    <w:p w:rsidR="00F42EE5" w:rsidRPr="00680B26" w:rsidRDefault="00F42EE5" w:rsidP="00680B26">
      <w:pPr>
        <w:tabs>
          <w:tab w:val="left" w:pos="6060"/>
        </w:tabs>
        <w:spacing w:line="360" w:lineRule="auto"/>
        <w:ind w:left="720"/>
      </w:pPr>
    </w:p>
    <w:p w:rsidR="00F42EE5" w:rsidRPr="00680B26" w:rsidRDefault="00F42EE5" w:rsidP="00680B26">
      <w:pPr>
        <w:numPr>
          <w:ilvl w:val="0"/>
          <w:numId w:val="8"/>
        </w:numPr>
        <w:tabs>
          <w:tab w:val="left" w:pos="6060"/>
        </w:tabs>
        <w:spacing w:line="360" w:lineRule="auto"/>
      </w:pPr>
      <w:r w:rsidRPr="00680B26">
        <w:t>______________________________</w:t>
      </w:r>
    </w:p>
    <w:p w:rsidR="00F42EE5" w:rsidRPr="00680B26" w:rsidRDefault="00F42EE5" w:rsidP="00680B26">
      <w:pPr>
        <w:numPr>
          <w:ilvl w:val="0"/>
          <w:numId w:val="8"/>
        </w:numPr>
        <w:tabs>
          <w:tab w:val="left" w:pos="6060"/>
        </w:tabs>
        <w:spacing w:line="360" w:lineRule="auto"/>
      </w:pPr>
      <w:r w:rsidRPr="00680B26">
        <w:t>______________________________</w:t>
      </w:r>
    </w:p>
    <w:p w:rsidR="00F42EE5" w:rsidRPr="00680B26" w:rsidRDefault="00F42EE5" w:rsidP="00680B26">
      <w:pPr>
        <w:numPr>
          <w:ilvl w:val="0"/>
          <w:numId w:val="8"/>
        </w:numPr>
        <w:tabs>
          <w:tab w:val="left" w:pos="6060"/>
        </w:tabs>
        <w:spacing w:line="360" w:lineRule="auto"/>
      </w:pPr>
      <w:r w:rsidRPr="00680B26">
        <w:t>______________________________</w:t>
      </w:r>
    </w:p>
    <w:p w:rsidR="00F42EE5" w:rsidRPr="00680B26" w:rsidRDefault="00F42EE5" w:rsidP="00680B26">
      <w:pPr>
        <w:tabs>
          <w:tab w:val="left" w:pos="6060"/>
        </w:tabs>
        <w:spacing w:line="360" w:lineRule="auto"/>
        <w:ind w:left="720"/>
      </w:pPr>
    </w:p>
    <w:p w:rsidR="00F42EE5" w:rsidRPr="00680B26" w:rsidRDefault="00F42EE5" w:rsidP="00680B26">
      <w:pPr>
        <w:numPr>
          <w:ilvl w:val="0"/>
          <w:numId w:val="6"/>
        </w:numPr>
        <w:contextualSpacing/>
        <w:rPr>
          <w:b/>
        </w:rPr>
      </w:pPr>
      <w:r w:rsidRPr="00680B26">
        <w:rPr>
          <w:b/>
        </w:rPr>
        <w:t>Parašyk  trynimo pavyzdžius, kuriuos Tau pavyko rasti.</w:t>
      </w:r>
    </w:p>
    <w:p w:rsidR="00F42EE5" w:rsidRPr="00680B26" w:rsidRDefault="00F42EE5" w:rsidP="00680B26">
      <w:pPr>
        <w:ind w:left="720"/>
        <w:contextualSpacing/>
        <w:rPr>
          <w:b/>
        </w:rPr>
      </w:pPr>
    </w:p>
    <w:p w:rsidR="00F42EE5" w:rsidRPr="00680B26" w:rsidRDefault="00F42EE5" w:rsidP="00680B26">
      <w:pPr>
        <w:numPr>
          <w:ilvl w:val="0"/>
          <w:numId w:val="9"/>
        </w:numPr>
        <w:tabs>
          <w:tab w:val="left" w:pos="6060"/>
        </w:tabs>
        <w:spacing w:line="360" w:lineRule="auto"/>
      </w:pPr>
      <w:r w:rsidRPr="00680B26">
        <w:t>______________________________</w:t>
      </w:r>
    </w:p>
    <w:p w:rsidR="00F42EE5" w:rsidRPr="00680B26" w:rsidRDefault="00F42EE5" w:rsidP="00680B26">
      <w:pPr>
        <w:numPr>
          <w:ilvl w:val="0"/>
          <w:numId w:val="9"/>
        </w:numPr>
        <w:tabs>
          <w:tab w:val="left" w:pos="6060"/>
        </w:tabs>
        <w:spacing w:line="360" w:lineRule="auto"/>
      </w:pPr>
      <w:r w:rsidRPr="00680B26">
        <w:t>______________________________</w:t>
      </w:r>
    </w:p>
    <w:p w:rsidR="00F42EE5" w:rsidRPr="00680B26" w:rsidRDefault="00F42EE5" w:rsidP="00680B26">
      <w:pPr>
        <w:numPr>
          <w:ilvl w:val="0"/>
          <w:numId w:val="9"/>
        </w:numPr>
        <w:tabs>
          <w:tab w:val="left" w:pos="6060"/>
        </w:tabs>
        <w:spacing w:line="360" w:lineRule="auto"/>
      </w:pPr>
      <w:r w:rsidRPr="00680B26">
        <w:t>______________________________</w:t>
      </w:r>
    </w:p>
    <w:p w:rsidR="00F42EE5" w:rsidRPr="00680B26" w:rsidRDefault="00F42EE5" w:rsidP="00461D95">
      <w:pPr>
        <w:tabs>
          <w:tab w:val="left" w:pos="6060"/>
        </w:tabs>
        <w:spacing w:line="360" w:lineRule="auto"/>
      </w:pPr>
    </w:p>
    <w:p w:rsidR="00F42EE5" w:rsidRPr="00680B26" w:rsidRDefault="00F42EE5" w:rsidP="00461D95">
      <w:pPr>
        <w:tabs>
          <w:tab w:val="left" w:pos="6060"/>
        </w:tabs>
        <w:spacing w:line="360" w:lineRule="auto"/>
      </w:pPr>
    </w:p>
    <w:p w:rsidR="00F42EE5" w:rsidRPr="00B51A3A" w:rsidRDefault="00F42EE5" w:rsidP="006922D5">
      <w:pPr>
        <w:spacing w:line="360" w:lineRule="auto"/>
        <w:jc w:val="center"/>
        <w:rPr>
          <w:b/>
        </w:rPr>
      </w:pPr>
      <w:r w:rsidRPr="00B51A3A">
        <w:rPr>
          <w:b/>
        </w:rPr>
        <w:t>3. APIBEND</w:t>
      </w:r>
      <w:bookmarkStart w:id="0" w:name="_GoBack"/>
      <w:bookmarkEnd w:id="0"/>
      <w:r w:rsidRPr="00B51A3A">
        <w:rPr>
          <w:b/>
        </w:rPr>
        <w:t>RINAMOSIOS UŽDUOTYS</w:t>
      </w:r>
    </w:p>
    <w:p w:rsidR="00F42EE5" w:rsidRPr="009F74B5" w:rsidRDefault="00F42EE5" w:rsidP="00986573">
      <w:pPr>
        <w:spacing w:line="360" w:lineRule="auto"/>
        <w:ind w:left="360"/>
        <w:jc w:val="center"/>
        <w:rPr>
          <w:b/>
        </w:rPr>
      </w:pPr>
      <w:r w:rsidRPr="009F74B5">
        <w:rPr>
          <w:b/>
        </w:rPr>
        <w:t>MOKINIŲ PASIEKIMŲ</w:t>
      </w:r>
      <w:r>
        <w:rPr>
          <w:b/>
        </w:rPr>
        <w:t xml:space="preserve"> APIBENDRINAMOJO VERTINIMO (ĮSIVERTINIMO) KRITERIJAI</w:t>
      </w:r>
    </w:p>
    <w:p w:rsidR="00F42EE5" w:rsidRPr="009F74B5" w:rsidRDefault="00F42EE5" w:rsidP="00C8422B">
      <w:pPr>
        <w:spacing w:line="360" w:lineRule="auto"/>
        <w:ind w:left="360"/>
        <w:jc w:val="both"/>
        <w:rPr>
          <w:b/>
          <w:highlight w:val="yellow"/>
        </w:rPr>
      </w:pPr>
    </w:p>
    <w:p w:rsidR="00F42EE5" w:rsidRPr="006A552C" w:rsidRDefault="00F42EE5" w:rsidP="00C8422B">
      <w:pPr>
        <w:spacing w:line="360" w:lineRule="auto"/>
        <w:ind w:firstLine="360"/>
        <w:jc w:val="both"/>
      </w:pPr>
      <w:r w:rsidRPr="006A552C">
        <w:t xml:space="preserve">Sveikatos kompetencijos (SU1-SU9) pusmečio pabaigoje gali būti įsivertinamos ar įvertinamos naudojant mokinio mokymosi aplankus. Mokymosi pasiekimų aplankas (toliau – aplankas, angl. </w:t>
      </w:r>
      <w:r w:rsidRPr="006A552C">
        <w:rPr>
          <w:i/>
        </w:rPr>
        <w:t>Portfolio</w:t>
      </w:r>
      <w:r w:rsidRPr="006A552C">
        <w:t>) – sistemingos struktūros mokymosi pasiekimų, įgytų formaliojo mokymo metu ar už jo ribų, įrodymų rinkinys, paremtas savianalize. Jame parodyti asmeniniai mokymosi ir tobulėjimo poreikiai. Refleksija – procesas, kurio dėka asmuo save analizuoja, įprasmina savo veiksmus, savo santykių su aplinkiniu pasauliu sistemą, pagrindžia poelgius. Tai yra procesas, per kurį žmogus pažįsta save, savo profesinį atitikimą pagal nustatytus reikalavimus, pageidavimus rinkoje. Refleksija dažniausiai traktuojama kaip fundamentalus asmens gebėjimas sąmoningai kontroliuoti veiklą, priimti sprendimus, planuoti, valdyti kognityvinius (pažinimo) procesus-atmintį, mąstymą.</w:t>
      </w:r>
    </w:p>
    <w:p w:rsidR="00F42EE5" w:rsidRPr="006A552C" w:rsidRDefault="00F42EE5" w:rsidP="00C8422B">
      <w:pPr>
        <w:spacing w:line="360" w:lineRule="auto"/>
        <w:ind w:firstLine="360"/>
        <w:jc w:val="both"/>
      </w:pPr>
      <w:r w:rsidRPr="006A552C">
        <w:t>Ruošdamas mokymosi pasiekimų aplanką, mokinys nuolatos renka įrodymus apie savarankišką, patirtinį mokymąsi, dalyvavimą įvairiuose projektuose, renginiuose, pripažinimą, įsega įvairius sertifikatus liudijančius apie jo savanorystę, saviraišką, patei</w:t>
      </w:r>
      <w:r>
        <w:t xml:space="preserve">kia sveikatos tema </w:t>
      </w:r>
      <w:r w:rsidRPr="006A552C">
        <w:t>skaitytų literatūros šaltinių sąrašą, diskusijų išvadas, pastabas apie problemų sprendimus, pateikia tolesnės karjeros planus, vykdytų projektų ar veiklos aprašus, atliktas praktikos užduotis ir kitus dokumentus, atspindinčius įgytas žinias, nuostatas ir gebėjimus. Mokymosi pasiekimų aplanko turinį gali sudaryti šios dalys:</w:t>
      </w:r>
    </w:p>
    <w:p w:rsidR="00F42EE5" w:rsidRPr="006A552C" w:rsidRDefault="00F42EE5" w:rsidP="00C8422B">
      <w:pPr>
        <w:numPr>
          <w:ilvl w:val="0"/>
          <w:numId w:val="24"/>
        </w:numPr>
        <w:spacing w:line="360" w:lineRule="auto"/>
        <w:contextualSpacing/>
        <w:jc w:val="both"/>
      </w:pPr>
      <w:r w:rsidRPr="006A552C">
        <w:t>Žinių  įvertinimo  savirefleksija. Mokinys įsega visas (arba geriausias) sveikatos ugdymo srities žinias lavinusias užduotis, kurias jis atliko per pusę metų (metus) ir  įvertina savo sveikatos žinių lygį ir rezultatus, analizuoja sėkmės ir nesėkmės priežastis, numato, ką kitą kartą atlikdamas panašaus pobūdžio užduotį darytų kitaip, remiantis veikloje įgyta patirtimi, išsikelia naujus mokymosi uždavinius ir kt.</w:t>
      </w:r>
    </w:p>
    <w:p w:rsidR="00F42EE5" w:rsidRPr="006A552C" w:rsidRDefault="00F42EE5" w:rsidP="00C8422B">
      <w:pPr>
        <w:numPr>
          <w:ilvl w:val="0"/>
          <w:numId w:val="24"/>
        </w:numPr>
        <w:spacing w:line="360" w:lineRule="auto"/>
        <w:contextualSpacing/>
        <w:jc w:val="both"/>
      </w:pPr>
      <w:r w:rsidRPr="006A552C">
        <w:t xml:space="preserve">Pateikiami mokinio dalyvavimo bendruose projektuose, renginiuose įrodymai, geriausi parengti kūrybiniai darbai, medžiaga, kurioje atsispindi jo/jos perkeliamųjų gebėjimų, tokių kaip savęs pažinimas, pozityvus savęs ir kitų vertinimas (SU6), kritiškas mąstymas ir gebėjimas atsispirti (SU7), problemų sprendimas (SU8), bendradarbiavimas ir bendruomeniškumas (SU9) išlavinimo lygmuo. </w:t>
      </w:r>
    </w:p>
    <w:p w:rsidR="00F42EE5" w:rsidRPr="006A552C" w:rsidRDefault="00F42EE5" w:rsidP="00C8422B">
      <w:pPr>
        <w:spacing w:line="360" w:lineRule="auto"/>
        <w:ind w:left="360"/>
        <w:jc w:val="both"/>
      </w:pPr>
    </w:p>
    <w:p w:rsidR="00F42EE5" w:rsidRPr="006A552C" w:rsidRDefault="00F42EE5" w:rsidP="00C8422B">
      <w:pPr>
        <w:spacing w:line="360" w:lineRule="auto"/>
        <w:ind w:firstLine="720"/>
        <w:jc w:val="both"/>
      </w:pPr>
      <w:r w:rsidRPr="006A552C">
        <w:t>Kad mokinys pusmečio gale galėtų sukaupti mokymosi pasiekimų aplanką, sveikatos ugdymo darbas mokykloje turi būti vykdomas nuosekliai ir intensyviai, mokinys turi turėti pakankamai daug aktyvaus mokymo užduočių, nukreiptų į jo sprendimo priėmimo, analitinius, kritinio mąstymo, gebėjimo atsispirti gebėjimų lavinimą. Mokymosi pasiekimų aplankas gali būti teikiamas kiekvieno semestro pabaigoje. Baigiamasis mokinio pasiekimų aplankas gali būti vertinamas siekiant</w:t>
      </w:r>
      <w:r>
        <w:t xml:space="preserve"> 12 klasėje</w:t>
      </w:r>
      <w:r w:rsidRPr="006A552C">
        <w:t xml:space="preserve"> išduoti A arba B lygmens Sveikatos pasą. Jei, sprendžiant pagal mokymosi pasiekimų apl</w:t>
      </w:r>
      <w:r>
        <w:t>anką, moksleivis yra pasiekęs E-F</w:t>
      </w:r>
      <w:r w:rsidRPr="006A552C">
        <w:t xml:space="preserve"> lygmens kompetencijas, jam galėtų būti išduodamas A lygmens sveikatos pasas, jei vis dėlto, jo kompetencijos apsiriboja C – D lygmeniu – B lygmens sveikatos pasas. </w:t>
      </w:r>
    </w:p>
    <w:p w:rsidR="00F42EE5" w:rsidRPr="006A552C" w:rsidRDefault="00F42EE5" w:rsidP="00C8422B">
      <w:pPr>
        <w:spacing w:line="360" w:lineRule="auto"/>
        <w:ind w:firstLine="720"/>
        <w:jc w:val="both"/>
      </w:pPr>
    </w:p>
    <w:p w:rsidR="00F42EE5" w:rsidRPr="00C8422B" w:rsidRDefault="00F42EE5" w:rsidP="00461D95">
      <w:pPr>
        <w:spacing w:line="360" w:lineRule="auto"/>
        <w:rPr>
          <w:b/>
          <w:sz w:val="28"/>
          <w:szCs w:val="28"/>
        </w:rPr>
      </w:pPr>
    </w:p>
    <w:p w:rsidR="00F42EE5" w:rsidRPr="00C8422B" w:rsidRDefault="00F42EE5" w:rsidP="00461D95">
      <w:pPr>
        <w:spacing w:line="360" w:lineRule="auto"/>
        <w:rPr>
          <w:b/>
          <w:sz w:val="28"/>
          <w:szCs w:val="28"/>
        </w:rPr>
      </w:pPr>
    </w:p>
    <w:p w:rsidR="00F42EE5" w:rsidRPr="00C8422B" w:rsidRDefault="00F42EE5" w:rsidP="00461D95">
      <w:pPr>
        <w:spacing w:line="360" w:lineRule="auto"/>
        <w:rPr>
          <w:b/>
          <w:sz w:val="28"/>
          <w:szCs w:val="28"/>
        </w:rPr>
      </w:pPr>
    </w:p>
    <w:p w:rsidR="00F42EE5" w:rsidRPr="00C8422B" w:rsidRDefault="00F42EE5" w:rsidP="00461D95">
      <w:pPr>
        <w:spacing w:line="360" w:lineRule="auto"/>
        <w:rPr>
          <w:b/>
          <w:sz w:val="28"/>
          <w:szCs w:val="28"/>
        </w:rPr>
      </w:pPr>
    </w:p>
    <w:p w:rsidR="00F42EE5" w:rsidRPr="00C8422B" w:rsidRDefault="00F42EE5" w:rsidP="00461D95">
      <w:pPr>
        <w:spacing w:line="360" w:lineRule="auto"/>
        <w:rPr>
          <w:b/>
          <w:sz w:val="28"/>
          <w:szCs w:val="28"/>
        </w:rPr>
      </w:pPr>
    </w:p>
    <w:p w:rsidR="00F42EE5" w:rsidRPr="00C8422B" w:rsidRDefault="00F42EE5" w:rsidP="00461D95">
      <w:pPr>
        <w:spacing w:line="360" w:lineRule="auto"/>
        <w:rPr>
          <w:b/>
          <w:sz w:val="28"/>
          <w:szCs w:val="28"/>
        </w:rPr>
      </w:pPr>
    </w:p>
    <w:p w:rsidR="00F42EE5" w:rsidRPr="00C8422B" w:rsidRDefault="00F42EE5" w:rsidP="00461D95">
      <w:pPr>
        <w:spacing w:line="360" w:lineRule="auto"/>
        <w:rPr>
          <w:b/>
          <w:sz w:val="28"/>
          <w:szCs w:val="28"/>
        </w:rPr>
      </w:pPr>
    </w:p>
    <w:p w:rsidR="00F42EE5" w:rsidRPr="00C8422B" w:rsidRDefault="00F42EE5" w:rsidP="00461D95">
      <w:pPr>
        <w:spacing w:line="360" w:lineRule="auto"/>
        <w:rPr>
          <w:b/>
          <w:sz w:val="28"/>
          <w:szCs w:val="28"/>
        </w:rPr>
      </w:pPr>
    </w:p>
    <w:p w:rsidR="00F42EE5" w:rsidRPr="00C8422B" w:rsidRDefault="00F42EE5" w:rsidP="00461D95">
      <w:pPr>
        <w:spacing w:line="360" w:lineRule="auto"/>
        <w:rPr>
          <w:b/>
          <w:sz w:val="28"/>
          <w:szCs w:val="28"/>
        </w:rPr>
      </w:pPr>
    </w:p>
    <w:p w:rsidR="00F42EE5" w:rsidRPr="00C8422B" w:rsidRDefault="00F42EE5" w:rsidP="00461D95">
      <w:pPr>
        <w:spacing w:line="360" w:lineRule="auto"/>
        <w:rPr>
          <w:b/>
          <w:sz w:val="28"/>
          <w:szCs w:val="28"/>
        </w:rPr>
      </w:pPr>
    </w:p>
    <w:p w:rsidR="00F42EE5" w:rsidRPr="00C8422B" w:rsidRDefault="00F42EE5" w:rsidP="00461D95">
      <w:pPr>
        <w:spacing w:line="360" w:lineRule="auto"/>
        <w:rPr>
          <w:b/>
          <w:sz w:val="28"/>
          <w:szCs w:val="28"/>
        </w:rPr>
      </w:pPr>
    </w:p>
    <w:p w:rsidR="00F42EE5" w:rsidRPr="00C8422B" w:rsidRDefault="00F42EE5" w:rsidP="00461D95">
      <w:pPr>
        <w:spacing w:line="360" w:lineRule="auto"/>
        <w:rPr>
          <w:b/>
          <w:sz w:val="28"/>
          <w:szCs w:val="28"/>
        </w:rPr>
      </w:pPr>
    </w:p>
    <w:p w:rsidR="00F42EE5" w:rsidRPr="00C8422B" w:rsidRDefault="00F42EE5" w:rsidP="00461D95">
      <w:pPr>
        <w:spacing w:line="360" w:lineRule="auto"/>
        <w:rPr>
          <w:b/>
          <w:sz w:val="28"/>
          <w:szCs w:val="28"/>
        </w:rPr>
      </w:pPr>
    </w:p>
    <w:p w:rsidR="00F42EE5" w:rsidRDefault="00F42EE5"/>
    <w:sectPr w:rsidR="00F42EE5" w:rsidSect="00B41361">
      <w:footerReference w:type="default" r:id="rId12"/>
      <w:pgSz w:w="12240" w:h="15840"/>
      <w:pgMar w:top="1440" w:right="1440" w:bottom="1440" w:left="1440" w:header="567" w:footer="567" w:gutter="0"/>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42EE5" w:rsidRDefault="00F42EE5">
      <w:r>
        <w:separator/>
      </w:r>
    </w:p>
  </w:endnote>
  <w:endnote w:type="continuationSeparator" w:id="0">
    <w:p w:rsidR="00F42EE5" w:rsidRDefault="00F42EE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A00002EF" w:usb1="4000207B" w:usb2="00000000" w:usb3="00000000" w:csb0="0000009F" w:csb1="00000000"/>
  </w:font>
  <w:font w:name="Cambria">
    <w:panose1 w:val="02040503050406030204"/>
    <w:charset w:val="BA"/>
    <w:family w:val="roman"/>
    <w:pitch w:val="variable"/>
    <w:sig w:usb0="A00002EF" w:usb1="4000004B" w:usb2="00000000" w:usb3="00000000" w:csb0="0000009F" w:csb1="00000000"/>
  </w:font>
  <w:font w:name="MS Gothic">
    <w:altName w:val="?l?r SVbN"/>
    <w:panose1 w:val="020B0609070205080204"/>
    <w:charset w:val="80"/>
    <w:family w:val="modern"/>
    <w:notTrueType/>
    <w:pitch w:val="fixed"/>
    <w:sig w:usb0="00000001" w:usb1="08070000" w:usb2="00000010" w:usb3="00000000" w:csb0="00020000" w:csb1="00000000"/>
  </w:font>
  <w:font w:name="SimSun">
    <w:altName w:val="?Ø©??"/>
    <w:panose1 w:val="02010600030101010101"/>
    <w:charset w:val="86"/>
    <w:family w:val="auto"/>
    <w:notTrueType/>
    <w:pitch w:val="variable"/>
    <w:sig w:usb0="00000001" w:usb1="080E0000" w:usb2="00000010" w:usb3="00000000" w:csb0="00040000" w:csb1="00000000"/>
  </w:font>
  <w:font w:name="Arial">
    <w:panose1 w:val="020B0604020202020204"/>
    <w:charset w:val="BA"/>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2EE5" w:rsidRDefault="00F42EE5">
    <w:pPr>
      <w:pStyle w:val="Footer"/>
      <w:jc w:val="right"/>
    </w:pPr>
    <w:fldSimple w:instr=" PAGE   \* MERGEFORMAT ">
      <w:r>
        <w:rPr>
          <w:noProof/>
        </w:rPr>
        <w:t>1</w:t>
      </w:r>
    </w:fldSimple>
  </w:p>
  <w:p w:rsidR="00F42EE5" w:rsidRDefault="00F42EE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42EE5" w:rsidRDefault="00F42EE5">
      <w:r>
        <w:separator/>
      </w:r>
    </w:p>
  </w:footnote>
  <w:footnote w:type="continuationSeparator" w:id="0">
    <w:p w:rsidR="00F42EE5" w:rsidRDefault="00F42EE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C422B8"/>
    <w:multiLevelType w:val="hybridMultilevel"/>
    <w:tmpl w:val="2D92B6FC"/>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
    <w:nsid w:val="0DAB7852"/>
    <w:multiLevelType w:val="hybridMultilevel"/>
    <w:tmpl w:val="3C12D700"/>
    <w:lvl w:ilvl="0" w:tplc="3694458A">
      <w:start w:val="8"/>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0E0D4AAB"/>
    <w:multiLevelType w:val="hybridMultilevel"/>
    <w:tmpl w:val="4D6A46E4"/>
    <w:lvl w:ilvl="0" w:tplc="8640DAFA">
      <w:start w:val="1"/>
      <w:numFmt w:val="decimal"/>
      <w:lvlText w:val="%1."/>
      <w:lvlJc w:val="left"/>
      <w:pPr>
        <w:ind w:left="1800" w:hanging="360"/>
      </w:pPr>
      <w:rPr>
        <w:rFonts w:cs="Times New Roman" w:hint="default"/>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3">
    <w:nsid w:val="16531D76"/>
    <w:multiLevelType w:val="hybridMultilevel"/>
    <w:tmpl w:val="8F5E970A"/>
    <w:lvl w:ilvl="0" w:tplc="04090001">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10747FF"/>
    <w:multiLevelType w:val="hybridMultilevel"/>
    <w:tmpl w:val="CF8E3B12"/>
    <w:lvl w:ilvl="0" w:tplc="475AA490">
      <w:start w:val="1"/>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5">
    <w:nsid w:val="22321592"/>
    <w:multiLevelType w:val="hybridMultilevel"/>
    <w:tmpl w:val="F8A8CB56"/>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6">
    <w:nsid w:val="234376EE"/>
    <w:multiLevelType w:val="hybridMultilevel"/>
    <w:tmpl w:val="5F8CE9CA"/>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7">
    <w:nsid w:val="290A0C46"/>
    <w:multiLevelType w:val="hybridMultilevel"/>
    <w:tmpl w:val="2D44FB40"/>
    <w:lvl w:ilvl="0" w:tplc="85523156">
      <w:start w:val="1"/>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8">
    <w:nsid w:val="29E60F8E"/>
    <w:multiLevelType w:val="hybridMultilevel"/>
    <w:tmpl w:val="A82061F8"/>
    <w:lvl w:ilvl="0" w:tplc="25A800E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9">
    <w:nsid w:val="2D252A04"/>
    <w:multiLevelType w:val="hybridMultilevel"/>
    <w:tmpl w:val="99AE2228"/>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0">
    <w:nsid w:val="2DAA0927"/>
    <w:multiLevelType w:val="hybridMultilevel"/>
    <w:tmpl w:val="D7F42F00"/>
    <w:lvl w:ilvl="0" w:tplc="55CABAE0">
      <w:start w:val="5"/>
      <w:numFmt w:val="bullet"/>
      <w:lvlText w:val="-"/>
      <w:lvlJc w:val="left"/>
      <w:pPr>
        <w:tabs>
          <w:tab w:val="num" w:pos="720"/>
        </w:tabs>
        <w:ind w:left="720" w:hanging="360"/>
      </w:pPr>
      <w:rPr>
        <w:rFonts w:ascii="Times New Roman" w:eastAsia="Times New Roman" w:hAnsi="Times New Roman"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1">
    <w:nsid w:val="2F226665"/>
    <w:multiLevelType w:val="hybridMultilevel"/>
    <w:tmpl w:val="65AAA57E"/>
    <w:lvl w:ilvl="0" w:tplc="04270001">
      <w:start w:val="2"/>
      <w:numFmt w:val="bullet"/>
      <w:lvlText w:val=""/>
      <w:lvlJc w:val="left"/>
      <w:pPr>
        <w:tabs>
          <w:tab w:val="num" w:pos="720"/>
        </w:tabs>
        <w:ind w:left="720" w:hanging="360"/>
      </w:pPr>
      <w:rPr>
        <w:rFonts w:ascii="Symbol" w:eastAsia="Times New Roman" w:hAnsi="Symbol"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2">
    <w:nsid w:val="3CAC5EF4"/>
    <w:multiLevelType w:val="hybridMultilevel"/>
    <w:tmpl w:val="3BCC7AC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44400E7C"/>
    <w:multiLevelType w:val="hybridMultilevel"/>
    <w:tmpl w:val="915602CE"/>
    <w:lvl w:ilvl="0" w:tplc="8F486378">
      <w:start w:val="1"/>
      <w:numFmt w:val="decimal"/>
      <w:lvlText w:val="%1)"/>
      <w:lvlJc w:val="left"/>
      <w:pPr>
        <w:tabs>
          <w:tab w:val="num" w:pos="720"/>
        </w:tabs>
        <w:ind w:left="720" w:hanging="360"/>
      </w:pPr>
      <w:rPr>
        <w:rFonts w:cs="Times New Roman" w:hint="default"/>
        <w:b/>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4">
    <w:nsid w:val="480C3FE8"/>
    <w:multiLevelType w:val="hybridMultilevel"/>
    <w:tmpl w:val="997836B6"/>
    <w:lvl w:ilvl="0" w:tplc="2B9EBA4C">
      <w:start w:val="8"/>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5">
    <w:nsid w:val="4DFF7E84"/>
    <w:multiLevelType w:val="hybridMultilevel"/>
    <w:tmpl w:val="70F4A294"/>
    <w:lvl w:ilvl="0" w:tplc="7ACE9DD4">
      <w:start w:val="2"/>
      <w:numFmt w:val="decimal"/>
      <w:lvlText w:val="%1"/>
      <w:lvlJc w:val="left"/>
      <w:pPr>
        <w:ind w:left="8280" w:hanging="360"/>
      </w:pPr>
      <w:rPr>
        <w:rFonts w:cs="Times New Roman" w:hint="default"/>
      </w:rPr>
    </w:lvl>
    <w:lvl w:ilvl="1" w:tplc="04090019" w:tentative="1">
      <w:start w:val="1"/>
      <w:numFmt w:val="lowerLetter"/>
      <w:lvlText w:val="%2."/>
      <w:lvlJc w:val="left"/>
      <w:pPr>
        <w:ind w:left="9000" w:hanging="360"/>
      </w:pPr>
      <w:rPr>
        <w:rFonts w:cs="Times New Roman"/>
      </w:rPr>
    </w:lvl>
    <w:lvl w:ilvl="2" w:tplc="0409001B" w:tentative="1">
      <w:start w:val="1"/>
      <w:numFmt w:val="lowerRoman"/>
      <w:lvlText w:val="%3."/>
      <w:lvlJc w:val="right"/>
      <w:pPr>
        <w:ind w:left="9720" w:hanging="180"/>
      </w:pPr>
      <w:rPr>
        <w:rFonts w:cs="Times New Roman"/>
      </w:rPr>
    </w:lvl>
    <w:lvl w:ilvl="3" w:tplc="0409000F" w:tentative="1">
      <w:start w:val="1"/>
      <w:numFmt w:val="decimal"/>
      <w:lvlText w:val="%4."/>
      <w:lvlJc w:val="left"/>
      <w:pPr>
        <w:ind w:left="10440" w:hanging="360"/>
      </w:pPr>
      <w:rPr>
        <w:rFonts w:cs="Times New Roman"/>
      </w:rPr>
    </w:lvl>
    <w:lvl w:ilvl="4" w:tplc="04090019" w:tentative="1">
      <w:start w:val="1"/>
      <w:numFmt w:val="lowerLetter"/>
      <w:lvlText w:val="%5."/>
      <w:lvlJc w:val="left"/>
      <w:pPr>
        <w:ind w:left="11160" w:hanging="360"/>
      </w:pPr>
      <w:rPr>
        <w:rFonts w:cs="Times New Roman"/>
      </w:rPr>
    </w:lvl>
    <w:lvl w:ilvl="5" w:tplc="0409001B" w:tentative="1">
      <w:start w:val="1"/>
      <w:numFmt w:val="lowerRoman"/>
      <w:lvlText w:val="%6."/>
      <w:lvlJc w:val="right"/>
      <w:pPr>
        <w:ind w:left="11880" w:hanging="180"/>
      </w:pPr>
      <w:rPr>
        <w:rFonts w:cs="Times New Roman"/>
      </w:rPr>
    </w:lvl>
    <w:lvl w:ilvl="6" w:tplc="0409000F" w:tentative="1">
      <w:start w:val="1"/>
      <w:numFmt w:val="decimal"/>
      <w:lvlText w:val="%7."/>
      <w:lvlJc w:val="left"/>
      <w:pPr>
        <w:ind w:left="12600" w:hanging="360"/>
      </w:pPr>
      <w:rPr>
        <w:rFonts w:cs="Times New Roman"/>
      </w:rPr>
    </w:lvl>
    <w:lvl w:ilvl="7" w:tplc="04090019" w:tentative="1">
      <w:start w:val="1"/>
      <w:numFmt w:val="lowerLetter"/>
      <w:lvlText w:val="%8."/>
      <w:lvlJc w:val="left"/>
      <w:pPr>
        <w:ind w:left="13320" w:hanging="360"/>
      </w:pPr>
      <w:rPr>
        <w:rFonts w:cs="Times New Roman"/>
      </w:rPr>
    </w:lvl>
    <w:lvl w:ilvl="8" w:tplc="0409001B" w:tentative="1">
      <w:start w:val="1"/>
      <w:numFmt w:val="lowerRoman"/>
      <w:lvlText w:val="%9."/>
      <w:lvlJc w:val="right"/>
      <w:pPr>
        <w:ind w:left="14040" w:hanging="180"/>
      </w:pPr>
      <w:rPr>
        <w:rFonts w:cs="Times New Roman"/>
      </w:rPr>
    </w:lvl>
  </w:abstractNum>
  <w:abstractNum w:abstractNumId="16">
    <w:nsid w:val="537159EF"/>
    <w:multiLevelType w:val="hybridMultilevel"/>
    <w:tmpl w:val="AB64A00A"/>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54213582"/>
    <w:multiLevelType w:val="hybridMultilevel"/>
    <w:tmpl w:val="E8AEE9FA"/>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8">
    <w:nsid w:val="55B95AD7"/>
    <w:multiLevelType w:val="hybridMultilevel"/>
    <w:tmpl w:val="B996414A"/>
    <w:lvl w:ilvl="0" w:tplc="394468F4">
      <w:start w:val="2"/>
      <w:numFmt w:val="decimal"/>
      <w:lvlText w:val="%1"/>
      <w:lvlJc w:val="left"/>
      <w:pPr>
        <w:ind w:left="8280" w:hanging="360"/>
      </w:pPr>
      <w:rPr>
        <w:rFonts w:cs="Times New Roman" w:hint="default"/>
      </w:rPr>
    </w:lvl>
    <w:lvl w:ilvl="1" w:tplc="04090019" w:tentative="1">
      <w:start w:val="1"/>
      <w:numFmt w:val="lowerLetter"/>
      <w:lvlText w:val="%2."/>
      <w:lvlJc w:val="left"/>
      <w:pPr>
        <w:ind w:left="9000" w:hanging="360"/>
      </w:pPr>
      <w:rPr>
        <w:rFonts w:cs="Times New Roman"/>
      </w:rPr>
    </w:lvl>
    <w:lvl w:ilvl="2" w:tplc="0409001B" w:tentative="1">
      <w:start w:val="1"/>
      <w:numFmt w:val="lowerRoman"/>
      <w:lvlText w:val="%3."/>
      <w:lvlJc w:val="right"/>
      <w:pPr>
        <w:ind w:left="9720" w:hanging="180"/>
      </w:pPr>
      <w:rPr>
        <w:rFonts w:cs="Times New Roman"/>
      </w:rPr>
    </w:lvl>
    <w:lvl w:ilvl="3" w:tplc="0409000F" w:tentative="1">
      <w:start w:val="1"/>
      <w:numFmt w:val="decimal"/>
      <w:lvlText w:val="%4."/>
      <w:lvlJc w:val="left"/>
      <w:pPr>
        <w:ind w:left="10440" w:hanging="360"/>
      </w:pPr>
      <w:rPr>
        <w:rFonts w:cs="Times New Roman"/>
      </w:rPr>
    </w:lvl>
    <w:lvl w:ilvl="4" w:tplc="04090019" w:tentative="1">
      <w:start w:val="1"/>
      <w:numFmt w:val="lowerLetter"/>
      <w:lvlText w:val="%5."/>
      <w:lvlJc w:val="left"/>
      <w:pPr>
        <w:ind w:left="11160" w:hanging="360"/>
      </w:pPr>
      <w:rPr>
        <w:rFonts w:cs="Times New Roman"/>
      </w:rPr>
    </w:lvl>
    <w:lvl w:ilvl="5" w:tplc="0409001B" w:tentative="1">
      <w:start w:val="1"/>
      <w:numFmt w:val="lowerRoman"/>
      <w:lvlText w:val="%6."/>
      <w:lvlJc w:val="right"/>
      <w:pPr>
        <w:ind w:left="11880" w:hanging="180"/>
      </w:pPr>
      <w:rPr>
        <w:rFonts w:cs="Times New Roman"/>
      </w:rPr>
    </w:lvl>
    <w:lvl w:ilvl="6" w:tplc="0409000F" w:tentative="1">
      <w:start w:val="1"/>
      <w:numFmt w:val="decimal"/>
      <w:lvlText w:val="%7."/>
      <w:lvlJc w:val="left"/>
      <w:pPr>
        <w:ind w:left="12600" w:hanging="360"/>
      </w:pPr>
      <w:rPr>
        <w:rFonts w:cs="Times New Roman"/>
      </w:rPr>
    </w:lvl>
    <w:lvl w:ilvl="7" w:tplc="04090019" w:tentative="1">
      <w:start w:val="1"/>
      <w:numFmt w:val="lowerLetter"/>
      <w:lvlText w:val="%8."/>
      <w:lvlJc w:val="left"/>
      <w:pPr>
        <w:ind w:left="13320" w:hanging="360"/>
      </w:pPr>
      <w:rPr>
        <w:rFonts w:cs="Times New Roman"/>
      </w:rPr>
    </w:lvl>
    <w:lvl w:ilvl="8" w:tplc="0409001B" w:tentative="1">
      <w:start w:val="1"/>
      <w:numFmt w:val="lowerRoman"/>
      <w:lvlText w:val="%9."/>
      <w:lvlJc w:val="right"/>
      <w:pPr>
        <w:ind w:left="14040" w:hanging="180"/>
      </w:pPr>
      <w:rPr>
        <w:rFonts w:cs="Times New Roman"/>
      </w:rPr>
    </w:lvl>
  </w:abstractNum>
  <w:abstractNum w:abstractNumId="19">
    <w:nsid w:val="60B841C7"/>
    <w:multiLevelType w:val="hybridMultilevel"/>
    <w:tmpl w:val="A8D469EA"/>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20">
    <w:nsid w:val="65CA369B"/>
    <w:multiLevelType w:val="hybridMultilevel"/>
    <w:tmpl w:val="AA7E3A80"/>
    <w:lvl w:ilvl="0" w:tplc="BCA228FC">
      <w:start w:val="2"/>
      <w:numFmt w:val="decimal"/>
      <w:lvlText w:val="%1"/>
      <w:lvlJc w:val="left"/>
      <w:pPr>
        <w:ind w:left="8280" w:hanging="360"/>
      </w:pPr>
      <w:rPr>
        <w:rFonts w:cs="Times New Roman" w:hint="default"/>
      </w:rPr>
    </w:lvl>
    <w:lvl w:ilvl="1" w:tplc="04090019" w:tentative="1">
      <w:start w:val="1"/>
      <w:numFmt w:val="lowerLetter"/>
      <w:lvlText w:val="%2."/>
      <w:lvlJc w:val="left"/>
      <w:pPr>
        <w:ind w:left="9000" w:hanging="360"/>
      </w:pPr>
      <w:rPr>
        <w:rFonts w:cs="Times New Roman"/>
      </w:rPr>
    </w:lvl>
    <w:lvl w:ilvl="2" w:tplc="0409001B" w:tentative="1">
      <w:start w:val="1"/>
      <w:numFmt w:val="lowerRoman"/>
      <w:lvlText w:val="%3."/>
      <w:lvlJc w:val="right"/>
      <w:pPr>
        <w:ind w:left="9720" w:hanging="180"/>
      </w:pPr>
      <w:rPr>
        <w:rFonts w:cs="Times New Roman"/>
      </w:rPr>
    </w:lvl>
    <w:lvl w:ilvl="3" w:tplc="0409000F" w:tentative="1">
      <w:start w:val="1"/>
      <w:numFmt w:val="decimal"/>
      <w:lvlText w:val="%4."/>
      <w:lvlJc w:val="left"/>
      <w:pPr>
        <w:ind w:left="10440" w:hanging="360"/>
      </w:pPr>
      <w:rPr>
        <w:rFonts w:cs="Times New Roman"/>
      </w:rPr>
    </w:lvl>
    <w:lvl w:ilvl="4" w:tplc="04090019" w:tentative="1">
      <w:start w:val="1"/>
      <w:numFmt w:val="lowerLetter"/>
      <w:lvlText w:val="%5."/>
      <w:lvlJc w:val="left"/>
      <w:pPr>
        <w:ind w:left="11160" w:hanging="360"/>
      </w:pPr>
      <w:rPr>
        <w:rFonts w:cs="Times New Roman"/>
      </w:rPr>
    </w:lvl>
    <w:lvl w:ilvl="5" w:tplc="0409001B" w:tentative="1">
      <w:start w:val="1"/>
      <w:numFmt w:val="lowerRoman"/>
      <w:lvlText w:val="%6."/>
      <w:lvlJc w:val="right"/>
      <w:pPr>
        <w:ind w:left="11880" w:hanging="180"/>
      </w:pPr>
      <w:rPr>
        <w:rFonts w:cs="Times New Roman"/>
      </w:rPr>
    </w:lvl>
    <w:lvl w:ilvl="6" w:tplc="0409000F" w:tentative="1">
      <w:start w:val="1"/>
      <w:numFmt w:val="decimal"/>
      <w:lvlText w:val="%7."/>
      <w:lvlJc w:val="left"/>
      <w:pPr>
        <w:ind w:left="12600" w:hanging="360"/>
      </w:pPr>
      <w:rPr>
        <w:rFonts w:cs="Times New Roman"/>
      </w:rPr>
    </w:lvl>
    <w:lvl w:ilvl="7" w:tplc="04090019" w:tentative="1">
      <w:start w:val="1"/>
      <w:numFmt w:val="lowerLetter"/>
      <w:lvlText w:val="%8."/>
      <w:lvlJc w:val="left"/>
      <w:pPr>
        <w:ind w:left="13320" w:hanging="360"/>
      </w:pPr>
      <w:rPr>
        <w:rFonts w:cs="Times New Roman"/>
      </w:rPr>
    </w:lvl>
    <w:lvl w:ilvl="8" w:tplc="0409001B" w:tentative="1">
      <w:start w:val="1"/>
      <w:numFmt w:val="lowerRoman"/>
      <w:lvlText w:val="%9."/>
      <w:lvlJc w:val="right"/>
      <w:pPr>
        <w:ind w:left="14040" w:hanging="180"/>
      </w:pPr>
      <w:rPr>
        <w:rFonts w:cs="Times New Roman"/>
      </w:rPr>
    </w:lvl>
  </w:abstractNum>
  <w:abstractNum w:abstractNumId="21">
    <w:nsid w:val="687C31DA"/>
    <w:multiLevelType w:val="hybridMultilevel"/>
    <w:tmpl w:val="9650EBEC"/>
    <w:lvl w:ilvl="0" w:tplc="41D03BEE">
      <w:start w:val="8"/>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2">
    <w:nsid w:val="70A66A3E"/>
    <w:multiLevelType w:val="hybridMultilevel"/>
    <w:tmpl w:val="2CD8B710"/>
    <w:lvl w:ilvl="0" w:tplc="AB9AC4F2">
      <w:start w:val="1"/>
      <w:numFmt w:val="decimal"/>
      <w:lvlText w:val="%1."/>
      <w:lvlJc w:val="left"/>
      <w:pPr>
        <w:ind w:left="1500" w:hanging="360"/>
      </w:pPr>
      <w:rPr>
        <w:rFonts w:cs="Times New Roman" w:hint="default"/>
      </w:rPr>
    </w:lvl>
    <w:lvl w:ilvl="1" w:tplc="04090019" w:tentative="1">
      <w:start w:val="1"/>
      <w:numFmt w:val="lowerLetter"/>
      <w:lvlText w:val="%2."/>
      <w:lvlJc w:val="left"/>
      <w:pPr>
        <w:ind w:left="2220" w:hanging="360"/>
      </w:pPr>
      <w:rPr>
        <w:rFonts w:cs="Times New Roman"/>
      </w:rPr>
    </w:lvl>
    <w:lvl w:ilvl="2" w:tplc="0409001B" w:tentative="1">
      <w:start w:val="1"/>
      <w:numFmt w:val="lowerRoman"/>
      <w:lvlText w:val="%3."/>
      <w:lvlJc w:val="right"/>
      <w:pPr>
        <w:ind w:left="2940" w:hanging="180"/>
      </w:pPr>
      <w:rPr>
        <w:rFonts w:cs="Times New Roman"/>
      </w:rPr>
    </w:lvl>
    <w:lvl w:ilvl="3" w:tplc="0409000F" w:tentative="1">
      <w:start w:val="1"/>
      <w:numFmt w:val="decimal"/>
      <w:lvlText w:val="%4."/>
      <w:lvlJc w:val="left"/>
      <w:pPr>
        <w:ind w:left="3660" w:hanging="360"/>
      </w:pPr>
      <w:rPr>
        <w:rFonts w:cs="Times New Roman"/>
      </w:rPr>
    </w:lvl>
    <w:lvl w:ilvl="4" w:tplc="04090019" w:tentative="1">
      <w:start w:val="1"/>
      <w:numFmt w:val="lowerLetter"/>
      <w:lvlText w:val="%5."/>
      <w:lvlJc w:val="left"/>
      <w:pPr>
        <w:ind w:left="4380" w:hanging="360"/>
      </w:pPr>
      <w:rPr>
        <w:rFonts w:cs="Times New Roman"/>
      </w:rPr>
    </w:lvl>
    <w:lvl w:ilvl="5" w:tplc="0409001B" w:tentative="1">
      <w:start w:val="1"/>
      <w:numFmt w:val="lowerRoman"/>
      <w:lvlText w:val="%6."/>
      <w:lvlJc w:val="right"/>
      <w:pPr>
        <w:ind w:left="5100" w:hanging="180"/>
      </w:pPr>
      <w:rPr>
        <w:rFonts w:cs="Times New Roman"/>
      </w:rPr>
    </w:lvl>
    <w:lvl w:ilvl="6" w:tplc="0409000F" w:tentative="1">
      <w:start w:val="1"/>
      <w:numFmt w:val="decimal"/>
      <w:lvlText w:val="%7."/>
      <w:lvlJc w:val="left"/>
      <w:pPr>
        <w:ind w:left="5820" w:hanging="360"/>
      </w:pPr>
      <w:rPr>
        <w:rFonts w:cs="Times New Roman"/>
      </w:rPr>
    </w:lvl>
    <w:lvl w:ilvl="7" w:tplc="04090019" w:tentative="1">
      <w:start w:val="1"/>
      <w:numFmt w:val="lowerLetter"/>
      <w:lvlText w:val="%8."/>
      <w:lvlJc w:val="left"/>
      <w:pPr>
        <w:ind w:left="6540" w:hanging="360"/>
      </w:pPr>
      <w:rPr>
        <w:rFonts w:cs="Times New Roman"/>
      </w:rPr>
    </w:lvl>
    <w:lvl w:ilvl="8" w:tplc="0409001B" w:tentative="1">
      <w:start w:val="1"/>
      <w:numFmt w:val="lowerRoman"/>
      <w:lvlText w:val="%9."/>
      <w:lvlJc w:val="right"/>
      <w:pPr>
        <w:ind w:left="7260" w:hanging="180"/>
      </w:pPr>
      <w:rPr>
        <w:rFonts w:cs="Times New Roman"/>
      </w:rPr>
    </w:lvl>
  </w:abstractNum>
  <w:abstractNum w:abstractNumId="23">
    <w:nsid w:val="74B35868"/>
    <w:multiLevelType w:val="hybridMultilevel"/>
    <w:tmpl w:val="0B9CBE2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nsid w:val="755B7ACB"/>
    <w:multiLevelType w:val="hybridMultilevel"/>
    <w:tmpl w:val="57164E84"/>
    <w:lvl w:ilvl="0" w:tplc="07C44B3A">
      <w:start w:val="1"/>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num w:numId="1">
    <w:abstractNumId w:val="11"/>
  </w:num>
  <w:num w:numId="2">
    <w:abstractNumId w:val="10"/>
  </w:num>
  <w:num w:numId="3">
    <w:abstractNumId w:val="13"/>
  </w:num>
  <w:num w:numId="4">
    <w:abstractNumId w:val="9"/>
  </w:num>
  <w:num w:numId="5">
    <w:abstractNumId w:val="0"/>
  </w:num>
  <w:num w:numId="6">
    <w:abstractNumId w:val="19"/>
  </w:num>
  <w:num w:numId="7">
    <w:abstractNumId w:val="5"/>
  </w:num>
  <w:num w:numId="8">
    <w:abstractNumId w:val="6"/>
  </w:num>
  <w:num w:numId="9">
    <w:abstractNumId w:val="17"/>
  </w:num>
  <w:num w:numId="10">
    <w:abstractNumId w:val="12"/>
  </w:num>
  <w:num w:numId="11">
    <w:abstractNumId w:val="8"/>
  </w:num>
  <w:num w:numId="12">
    <w:abstractNumId w:val="24"/>
  </w:num>
  <w:num w:numId="13">
    <w:abstractNumId w:val="4"/>
  </w:num>
  <w:num w:numId="14">
    <w:abstractNumId w:val="23"/>
  </w:num>
  <w:num w:numId="15">
    <w:abstractNumId w:val="7"/>
  </w:num>
  <w:num w:numId="16">
    <w:abstractNumId w:val="18"/>
  </w:num>
  <w:num w:numId="17">
    <w:abstractNumId w:val="20"/>
  </w:num>
  <w:num w:numId="18">
    <w:abstractNumId w:val="2"/>
  </w:num>
  <w:num w:numId="19">
    <w:abstractNumId w:val="15"/>
  </w:num>
  <w:num w:numId="20">
    <w:abstractNumId w:val="22"/>
  </w:num>
  <w:num w:numId="21">
    <w:abstractNumId w:val="3"/>
  </w:num>
  <w:num w:numId="22">
    <w:abstractNumId w:val="1"/>
  </w:num>
  <w:num w:numId="23">
    <w:abstractNumId w:val="21"/>
  </w:num>
  <w:num w:numId="24">
    <w:abstractNumId w:val="16"/>
  </w:num>
  <w:num w:numId="25">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defaultTabStop w:val="720"/>
  <w:hyphenationZone w:val="396"/>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61D95"/>
    <w:rsid w:val="00024EF7"/>
    <w:rsid w:val="000A34E7"/>
    <w:rsid w:val="000A7EB2"/>
    <w:rsid w:val="000B1355"/>
    <w:rsid w:val="000B57A6"/>
    <w:rsid w:val="000C6FF6"/>
    <w:rsid w:val="000D3348"/>
    <w:rsid w:val="000E3544"/>
    <w:rsid w:val="001636D4"/>
    <w:rsid w:val="001B794A"/>
    <w:rsid w:val="001C7A7A"/>
    <w:rsid w:val="001F5F2D"/>
    <w:rsid w:val="002011D1"/>
    <w:rsid w:val="002108EF"/>
    <w:rsid w:val="00222FC0"/>
    <w:rsid w:val="002508A0"/>
    <w:rsid w:val="00250E2B"/>
    <w:rsid w:val="00260171"/>
    <w:rsid w:val="00272E05"/>
    <w:rsid w:val="00294B65"/>
    <w:rsid w:val="00296AC3"/>
    <w:rsid w:val="002C0B63"/>
    <w:rsid w:val="002D389C"/>
    <w:rsid w:val="002F2CFE"/>
    <w:rsid w:val="002F54F6"/>
    <w:rsid w:val="00320965"/>
    <w:rsid w:val="003301B5"/>
    <w:rsid w:val="0036784A"/>
    <w:rsid w:val="003873A1"/>
    <w:rsid w:val="003B5C23"/>
    <w:rsid w:val="003C0534"/>
    <w:rsid w:val="003C599E"/>
    <w:rsid w:val="003F0B43"/>
    <w:rsid w:val="003F23AC"/>
    <w:rsid w:val="00431E74"/>
    <w:rsid w:val="00461D95"/>
    <w:rsid w:val="00473913"/>
    <w:rsid w:val="00496EAE"/>
    <w:rsid w:val="004E23D8"/>
    <w:rsid w:val="00527D11"/>
    <w:rsid w:val="00530F5B"/>
    <w:rsid w:val="00563F68"/>
    <w:rsid w:val="00572E0F"/>
    <w:rsid w:val="00596962"/>
    <w:rsid w:val="005D18D8"/>
    <w:rsid w:val="006003DF"/>
    <w:rsid w:val="006212DB"/>
    <w:rsid w:val="0062690F"/>
    <w:rsid w:val="006342C7"/>
    <w:rsid w:val="00640270"/>
    <w:rsid w:val="00671D9D"/>
    <w:rsid w:val="00680B26"/>
    <w:rsid w:val="006907C6"/>
    <w:rsid w:val="006922D5"/>
    <w:rsid w:val="006926D6"/>
    <w:rsid w:val="006A552C"/>
    <w:rsid w:val="006A56EE"/>
    <w:rsid w:val="006B63BB"/>
    <w:rsid w:val="006C66AD"/>
    <w:rsid w:val="006D125F"/>
    <w:rsid w:val="006F3855"/>
    <w:rsid w:val="00713FAB"/>
    <w:rsid w:val="00724BC1"/>
    <w:rsid w:val="00726B56"/>
    <w:rsid w:val="00735645"/>
    <w:rsid w:val="00744E4D"/>
    <w:rsid w:val="00754EBB"/>
    <w:rsid w:val="00754EEC"/>
    <w:rsid w:val="00761E02"/>
    <w:rsid w:val="00763FDC"/>
    <w:rsid w:val="0079153C"/>
    <w:rsid w:val="007C268D"/>
    <w:rsid w:val="007D1A88"/>
    <w:rsid w:val="008049C9"/>
    <w:rsid w:val="00804D18"/>
    <w:rsid w:val="0080789E"/>
    <w:rsid w:val="00870ED8"/>
    <w:rsid w:val="00874838"/>
    <w:rsid w:val="008D747A"/>
    <w:rsid w:val="008E0D84"/>
    <w:rsid w:val="008F570A"/>
    <w:rsid w:val="00906007"/>
    <w:rsid w:val="009408D6"/>
    <w:rsid w:val="00985D9A"/>
    <w:rsid w:val="00986573"/>
    <w:rsid w:val="009D3FFC"/>
    <w:rsid w:val="009E2FCE"/>
    <w:rsid w:val="009F4065"/>
    <w:rsid w:val="009F74B5"/>
    <w:rsid w:val="00A047AA"/>
    <w:rsid w:val="00A1181D"/>
    <w:rsid w:val="00A26798"/>
    <w:rsid w:val="00A416C2"/>
    <w:rsid w:val="00A72890"/>
    <w:rsid w:val="00A73DFF"/>
    <w:rsid w:val="00A8784F"/>
    <w:rsid w:val="00AA186D"/>
    <w:rsid w:val="00AB2049"/>
    <w:rsid w:val="00B048B9"/>
    <w:rsid w:val="00B14BB9"/>
    <w:rsid w:val="00B21500"/>
    <w:rsid w:val="00B40973"/>
    <w:rsid w:val="00B41361"/>
    <w:rsid w:val="00B44D4A"/>
    <w:rsid w:val="00B453CD"/>
    <w:rsid w:val="00B51A3A"/>
    <w:rsid w:val="00B60C84"/>
    <w:rsid w:val="00BC3CB3"/>
    <w:rsid w:val="00C26DFE"/>
    <w:rsid w:val="00C53228"/>
    <w:rsid w:val="00C57B62"/>
    <w:rsid w:val="00C64251"/>
    <w:rsid w:val="00C74397"/>
    <w:rsid w:val="00C8422B"/>
    <w:rsid w:val="00CD34B7"/>
    <w:rsid w:val="00CF33CA"/>
    <w:rsid w:val="00D0477B"/>
    <w:rsid w:val="00D377EA"/>
    <w:rsid w:val="00DB3E92"/>
    <w:rsid w:val="00DF2498"/>
    <w:rsid w:val="00DF5158"/>
    <w:rsid w:val="00E13E5B"/>
    <w:rsid w:val="00E26AB3"/>
    <w:rsid w:val="00E27DFD"/>
    <w:rsid w:val="00E45478"/>
    <w:rsid w:val="00E94888"/>
    <w:rsid w:val="00EB6C2A"/>
    <w:rsid w:val="00EC2A6F"/>
    <w:rsid w:val="00F17363"/>
    <w:rsid w:val="00F41C8A"/>
    <w:rsid w:val="00F42EE5"/>
    <w:rsid w:val="00F93110"/>
    <w:rsid w:val="00FA1BE7"/>
    <w:rsid w:val="00FC6339"/>
    <w:rsid w:val="00FE110B"/>
  </w:rsids>
  <m:mathPr>
    <m:mathFont m:val="Cambria Math"/>
    <m:brkBin m:val="before"/>
    <m:brkBinSub m:val="--"/>
    <m:smallFrac m:val="off"/>
    <m:dispDef/>
    <m:lMargin m:val="0"/>
    <m:rMargin m:val="0"/>
    <m:defJc m:val="centerGroup"/>
    <m:wrapIndent m:val="1440"/>
    <m:intLim m:val="subSup"/>
    <m:naryLim m:val="undOvr"/>
  </m:mathPr>
  <w:uiCompat97To2003/>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lt-LT" w:eastAsia="lt-L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1D95"/>
    <w:rPr>
      <w:rFonts w:ascii="Times New Roman" w:eastAsia="Times New Roman" w:hAnsi="Times New Roman"/>
      <w:sz w:val="24"/>
      <w:szCs w:val="24"/>
    </w:rPr>
  </w:style>
  <w:style w:type="paragraph" w:styleId="Heading1">
    <w:name w:val="heading 1"/>
    <w:basedOn w:val="Normal"/>
    <w:next w:val="Normal"/>
    <w:link w:val="Heading1Char"/>
    <w:uiPriority w:val="99"/>
    <w:qFormat/>
    <w:rsid w:val="00461D95"/>
    <w:pPr>
      <w:keepNext/>
      <w:keepLines/>
      <w:spacing w:before="480"/>
      <w:outlineLvl w:val="0"/>
    </w:pPr>
    <w:rPr>
      <w:rFonts w:ascii="Cambria" w:eastAsia="MS Gothic" w:hAnsi="Cambria"/>
      <w:b/>
      <w:bCs/>
      <w:color w:val="365F91"/>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461D95"/>
    <w:rPr>
      <w:rFonts w:ascii="Cambria" w:eastAsia="MS Gothic" w:hAnsi="Cambria" w:cs="Times New Roman"/>
      <w:b/>
      <w:bCs/>
      <w:color w:val="365F91"/>
      <w:sz w:val="28"/>
      <w:szCs w:val="28"/>
      <w:lang w:val="lt-LT" w:eastAsia="lt-LT"/>
    </w:rPr>
  </w:style>
  <w:style w:type="table" w:styleId="TableGrid">
    <w:name w:val="Table Grid"/>
    <w:basedOn w:val="TableNormal"/>
    <w:uiPriority w:val="99"/>
    <w:rsid w:val="00461D95"/>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461D95"/>
    <w:pPr>
      <w:tabs>
        <w:tab w:val="center" w:pos="4680"/>
        <w:tab w:val="right" w:pos="9360"/>
      </w:tabs>
    </w:pPr>
  </w:style>
  <w:style w:type="character" w:customStyle="1" w:styleId="FooterChar">
    <w:name w:val="Footer Char"/>
    <w:basedOn w:val="DefaultParagraphFont"/>
    <w:link w:val="Footer"/>
    <w:uiPriority w:val="99"/>
    <w:locked/>
    <w:rsid w:val="00461D95"/>
    <w:rPr>
      <w:rFonts w:ascii="Times New Roman" w:hAnsi="Times New Roman" w:cs="Times New Roman"/>
      <w:sz w:val="24"/>
      <w:szCs w:val="24"/>
      <w:lang w:val="lt-LT" w:eastAsia="lt-LT"/>
    </w:rPr>
  </w:style>
  <w:style w:type="character" w:styleId="Hyperlink">
    <w:name w:val="Hyperlink"/>
    <w:basedOn w:val="DefaultParagraphFont"/>
    <w:uiPriority w:val="99"/>
    <w:rsid w:val="00461D95"/>
    <w:rPr>
      <w:rFonts w:cs="Times New Roman"/>
      <w:color w:val="0000FF"/>
      <w:u w:val="single"/>
    </w:rPr>
  </w:style>
  <w:style w:type="character" w:customStyle="1" w:styleId="ms-rtecustom-turinys">
    <w:name w:val="ms-rtecustom-turinys"/>
    <w:basedOn w:val="DefaultParagraphFont"/>
    <w:uiPriority w:val="99"/>
    <w:rsid w:val="00461D95"/>
    <w:rPr>
      <w:rFonts w:cs="Times New Roman"/>
    </w:rPr>
  </w:style>
  <w:style w:type="paragraph" w:styleId="List">
    <w:name w:val="List"/>
    <w:basedOn w:val="Normal"/>
    <w:uiPriority w:val="99"/>
    <w:rsid w:val="00461D95"/>
    <w:pPr>
      <w:ind w:left="360" w:hanging="360"/>
      <w:contextualSpacing/>
    </w:pPr>
  </w:style>
  <w:style w:type="paragraph" w:styleId="Title">
    <w:name w:val="Title"/>
    <w:basedOn w:val="Normal"/>
    <w:next w:val="Normal"/>
    <w:link w:val="TitleChar"/>
    <w:uiPriority w:val="99"/>
    <w:qFormat/>
    <w:rsid w:val="00461D95"/>
    <w:pPr>
      <w:pBdr>
        <w:bottom w:val="single" w:sz="8" w:space="4" w:color="4F81BD"/>
      </w:pBdr>
      <w:spacing w:after="300"/>
      <w:contextualSpacing/>
    </w:pPr>
    <w:rPr>
      <w:rFonts w:ascii="Cambria" w:eastAsia="MS Gothic" w:hAnsi="Cambria"/>
      <w:color w:val="17365D"/>
      <w:spacing w:val="5"/>
      <w:kern w:val="28"/>
      <w:sz w:val="52"/>
      <w:szCs w:val="52"/>
    </w:rPr>
  </w:style>
  <w:style w:type="character" w:customStyle="1" w:styleId="TitleChar">
    <w:name w:val="Title Char"/>
    <w:basedOn w:val="DefaultParagraphFont"/>
    <w:link w:val="Title"/>
    <w:uiPriority w:val="99"/>
    <w:locked/>
    <w:rsid w:val="00461D95"/>
    <w:rPr>
      <w:rFonts w:ascii="Cambria" w:eastAsia="MS Gothic" w:hAnsi="Cambria" w:cs="Times New Roman"/>
      <w:color w:val="17365D"/>
      <w:spacing w:val="5"/>
      <w:kern w:val="28"/>
      <w:sz w:val="52"/>
      <w:szCs w:val="52"/>
      <w:lang w:val="lt-LT" w:eastAsia="lt-LT"/>
    </w:rPr>
  </w:style>
  <w:style w:type="paragraph" w:styleId="BodyText">
    <w:name w:val="Body Text"/>
    <w:basedOn w:val="Normal"/>
    <w:link w:val="BodyTextChar"/>
    <w:uiPriority w:val="99"/>
    <w:rsid w:val="00461D95"/>
    <w:pPr>
      <w:spacing w:after="120"/>
    </w:pPr>
  </w:style>
  <w:style w:type="character" w:customStyle="1" w:styleId="BodyTextChar">
    <w:name w:val="Body Text Char"/>
    <w:basedOn w:val="DefaultParagraphFont"/>
    <w:link w:val="BodyText"/>
    <w:uiPriority w:val="99"/>
    <w:locked/>
    <w:rsid w:val="00461D95"/>
    <w:rPr>
      <w:rFonts w:ascii="Times New Roman" w:hAnsi="Times New Roman" w:cs="Times New Roman"/>
      <w:sz w:val="24"/>
      <w:szCs w:val="24"/>
      <w:lang w:val="lt-LT" w:eastAsia="lt-LT"/>
    </w:rPr>
  </w:style>
  <w:style w:type="paragraph" w:styleId="Subtitle">
    <w:name w:val="Subtitle"/>
    <w:basedOn w:val="Normal"/>
    <w:next w:val="Normal"/>
    <w:link w:val="SubtitleChar"/>
    <w:uiPriority w:val="99"/>
    <w:qFormat/>
    <w:rsid w:val="00461D95"/>
    <w:pPr>
      <w:numPr>
        <w:ilvl w:val="1"/>
      </w:numPr>
    </w:pPr>
    <w:rPr>
      <w:rFonts w:ascii="Cambria" w:eastAsia="MS Gothic" w:hAnsi="Cambria"/>
      <w:i/>
      <w:iCs/>
      <w:color w:val="4F81BD"/>
      <w:spacing w:val="15"/>
    </w:rPr>
  </w:style>
  <w:style w:type="character" w:customStyle="1" w:styleId="SubtitleChar">
    <w:name w:val="Subtitle Char"/>
    <w:basedOn w:val="DefaultParagraphFont"/>
    <w:link w:val="Subtitle"/>
    <w:uiPriority w:val="99"/>
    <w:locked/>
    <w:rsid w:val="00461D95"/>
    <w:rPr>
      <w:rFonts w:ascii="Cambria" w:eastAsia="MS Gothic" w:hAnsi="Cambria" w:cs="Times New Roman"/>
      <w:i/>
      <w:iCs/>
      <w:color w:val="4F81BD"/>
      <w:spacing w:val="15"/>
      <w:sz w:val="24"/>
      <w:szCs w:val="24"/>
      <w:lang w:val="lt-LT" w:eastAsia="lt-LT"/>
    </w:rPr>
  </w:style>
  <w:style w:type="paragraph" w:styleId="ListParagraph">
    <w:name w:val="List Paragraph"/>
    <w:basedOn w:val="Normal"/>
    <w:uiPriority w:val="99"/>
    <w:qFormat/>
    <w:rsid w:val="00B51A3A"/>
    <w:pPr>
      <w:ind w:left="720"/>
      <w:contextualSpacing/>
    </w:pPr>
  </w:style>
  <w:style w:type="table" w:customStyle="1" w:styleId="TableGrid5">
    <w:name w:val="Table Grid5"/>
    <w:uiPriority w:val="99"/>
    <w:rsid w:val="00671D9D"/>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museum.fb.se/girlpower/" TargetMode="External"/><Relationship Id="rId5" Type="http://schemas.openxmlformats.org/officeDocument/2006/relationships/footnotes" Target="footnotes.xml"/><Relationship Id="rId10" Type="http://schemas.openxmlformats.org/officeDocument/2006/relationships/hyperlink" Target="http://museum.fb.se/girlpower/"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25</Pages>
  <Words>21073</Words>
  <Characters>12012</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Matas</dc:creator>
  <cp:keywords/>
  <dc:description/>
  <cp:lastModifiedBy>user</cp:lastModifiedBy>
  <cp:revision>2</cp:revision>
  <dcterms:created xsi:type="dcterms:W3CDTF">2014-04-07T23:59:00Z</dcterms:created>
  <dcterms:modified xsi:type="dcterms:W3CDTF">2014-04-07T23:59:00Z</dcterms:modified>
</cp:coreProperties>
</file>